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A6A" w:rsidRDefault="00316A6A" w:rsidP="00E06F6D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</w:t>
      </w:r>
      <w:r w:rsidRPr="008D099B">
        <w:rPr>
          <w:rFonts w:ascii="Times New Roman" w:hAnsi="Times New Roman"/>
          <w:b/>
          <w:sz w:val="28"/>
          <w:szCs w:val="28"/>
          <w:u w:val="single"/>
        </w:rPr>
        <w:t>екция 1</w:t>
      </w:r>
    </w:p>
    <w:p w:rsidR="00316A6A" w:rsidRDefault="00316A6A" w:rsidP="00E06F6D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854520">
        <w:rPr>
          <w:rFonts w:ascii="Times New Roman" w:hAnsi="Times New Roman"/>
          <w:b/>
          <w:sz w:val="28"/>
          <w:szCs w:val="28"/>
        </w:rPr>
        <w:t>Интеллектуальные роботы, современные их архитектуры и перспективные направления развития</w:t>
      </w:r>
    </w:p>
    <w:p w:rsidR="00316A6A" w:rsidRDefault="00316A6A" w:rsidP="00EE6361">
      <w:pPr>
        <w:pStyle w:val="ListParagraph"/>
        <w:spacing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A6A" w:rsidRDefault="00316A6A" w:rsidP="003046BC">
      <w:pPr>
        <w:pStyle w:val="ListParagraph"/>
        <w:spacing w:line="288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Всем, привет! Мы начинаем онлайн курс робототехники «Умный ХоумБот». Тема курса выбрана не случайно и связана с тем, что на сегодняшний день почти каждый школьник может собственноручно собрать практически любого робота в домашних условиях. Однако, наш курс предназначен не только для школьников. Т</w:t>
      </w:r>
      <w:r w:rsidRPr="00B63A88">
        <w:rPr>
          <w:rFonts w:ascii="Times New Roman" w:hAnsi="Times New Roman"/>
          <w:sz w:val="28"/>
          <w:szCs w:val="28"/>
        </w:rPr>
        <w:t>еоретические</w:t>
      </w:r>
      <w:r>
        <w:rPr>
          <w:rFonts w:ascii="Times New Roman" w:hAnsi="Times New Roman"/>
          <w:sz w:val="28"/>
          <w:szCs w:val="28"/>
        </w:rPr>
        <w:t xml:space="preserve"> знания и практические навыки сможет</w:t>
      </w:r>
      <w:r w:rsidRPr="00B63A88">
        <w:rPr>
          <w:rFonts w:ascii="Times New Roman" w:hAnsi="Times New Roman"/>
          <w:sz w:val="28"/>
          <w:szCs w:val="28"/>
        </w:rPr>
        <w:t xml:space="preserve"> получить каждый из вас,</w:t>
      </w:r>
      <w:r>
        <w:rPr>
          <w:rFonts w:ascii="Times New Roman" w:hAnsi="Times New Roman"/>
          <w:sz w:val="28"/>
          <w:szCs w:val="28"/>
        </w:rPr>
        <w:t xml:space="preserve"> изучив полностью предлагаемые материалы</w:t>
      </w:r>
      <w:r w:rsidRPr="00B63A88">
        <w:rPr>
          <w:rFonts w:ascii="Times New Roman" w:hAnsi="Times New Roman"/>
          <w:sz w:val="28"/>
          <w:szCs w:val="28"/>
        </w:rPr>
        <w:t>.</w:t>
      </w:r>
    </w:p>
    <w:p w:rsidR="00316A6A" w:rsidRPr="0051095B" w:rsidRDefault="00316A6A" w:rsidP="003046BC">
      <w:pPr>
        <w:pStyle w:val="ListParagraph"/>
        <w:spacing w:after="0" w:line="288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Начнем мы с истории робототехники. Слово «робот» придумал чешский писатель Карл Чапек еще в 1920 году, что означает «тяжелая работа». Так он назвал механические системы, которые выпускались на заводе. Они были предназначены для выполнения тяжелой работы.</w:t>
      </w:r>
    </w:p>
    <w:p w:rsidR="00316A6A" w:rsidRPr="003046BC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85.25pt">
            <v:imagedata r:id="rId5" o:title=""/>
          </v:shape>
        </w:pict>
      </w:r>
    </w:p>
    <w:p w:rsidR="00316A6A" w:rsidRDefault="00316A6A" w:rsidP="003046BC">
      <w:pPr>
        <w:pStyle w:val="ListParagraph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1941 году писатель-фантаст Айзек Азимов придумал 3 закона робототехники.</w:t>
      </w:r>
    </w:p>
    <w:p w:rsidR="00316A6A" w:rsidRPr="003046BC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26" type="#_x0000_t75" style="width:143.25pt;height:208.5pt">
            <v:imagedata r:id="rId6" o:title=""/>
          </v:shape>
        </w:pict>
      </w:r>
    </w:p>
    <w:p w:rsidR="00316A6A" w:rsidRDefault="00316A6A" w:rsidP="00E06F6D">
      <w:pPr>
        <w:pStyle w:val="ListParagraph"/>
        <w:numPr>
          <w:ilvl w:val="0"/>
          <w:numId w:val="8"/>
        </w:num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 не может причинить вред человеку или своим бездействием допустить, чтобы человеку был причинен вред</w:t>
      </w:r>
    </w:p>
    <w:p w:rsidR="00316A6A" w:rsidRDefault="00316A6A" w:rsidP="00E06F6D">
      <w:pPr>
        <w:pStyle w:val="ListParagraph"/>
        <w:numPr>
          <w:ilvl w:val="0"/>
          <w:numId w:val="8"/>
        </w:num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 должен повиноваться всем приказам, которые дает человек, кроме тех случаев, когда эти приказы противоречат первому закону</w:t>
      </w:r>
    </w:p>
    <w:p w:rsidR="00316A6A" w:rsidRPr="003046BC" w:rsidRDefault="00316A6A" w:rsidP="003046BC">
      <w:pPr>
        <w:pStyle w:val="ListParagraph"/>
        <w:numPr>
          <w:ilvl w:val="0"/>
          <w:numId w:val="8"/>
        </w:num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 w:rsidRPr="003046BC">
        <w:rPr>
          <w:rFonts w:ascii="Times New Roman" w:hAnsi="Times New Roman"/>
          <w:sz w:val="28"/>
          <w:szCs w:val="28"/>
        </w:rPr>
        <w:t>Робот должен заботиться о своей безопасности в той мере, в которой это не противоречит 1 и 2 законам.</w:t>
      </w:r>
    </w:p>
    <w:p w:rsidR="00316A6A" w:rsidRDefault="00316A6A" w:rsidP="00E06F6D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Перечисленные законы до сих пор актуальны и являются предметом неутихаемых споров.</w:t>
      </w:r>
    </w:p>
    <w:p w:rsidR="00316A6A" w:rsidRDefault="00316A6A" w:rsidP="00E06F6D">
      <w:pPr>
        <w:pStyle w:val="ListParagraph"/>
        <w:numPr>
          <w:ilvl w:val="0"/>
          <w:numId w:val="1"/>
        </w:num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Вернемся же к современным роботам. По их предназначению можно условно выделить группы:</w:t>
      </w:r>
    </w:p>
    <w:p w:rsidR="00316A6A" w:rsidRDefault="00316A6A" w:rsidP="00E06F6D">
      <w:pPr>
        <w:pStyle w:val="ListParagraph"/>
        <w:numPr>
          <w:ilvl w:val="0"/>
          <w:numId w:val="9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Бытовых роботов</w:t>
      </w:r>
    </w:p>
    <w:p w:rsidR="00316A6A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27" type="#_x0000_t75" style="width:281.25pt;height:160.5pt">
            <v:imagedata r:id="rId7" o:title=""/>
          </v:shape>
        </w:pict>
      </w:r>
    </w:p>
    <w:p w:rsidR="00316A6A" w:rsidRPr="003046BC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 Бытовой робот</w:t>
      </w:r>
    </w:p>
    <w:p w:rsidR="00316A6A" w:rsidRDefault="00316A6A" w:rsidP="00E06F6D">
      <w:pPr>
        <w:pStyle w:val="ListParagraph"/>
        <w:numPr>
          <w:ilvl w:val="0"/>
          <w:numId w:val="9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Промышленных роботов</w:t>
      </w:r>
    </w:p>
    <w:p w:rsidR="00316A6A" w:rsidRPr="003046BC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28" type="#_x0000_t75" style="width:285pt;height:160.5pt">
            <v:imagedata r:id="rId8" o:title=""/>
          </v:shape>
        </w:pict>
      </w:r>
    </w:p>
    <w:p w:rsidR="00316A6A" w:rsidRDefault="00316A6A" w:rsidP="00E06F6D">
      <w:pPr>
        <w:pStyle w:val="ListParagraph"/>
        <w:numPr>
          <w:ilvl w:val="0"/>
          <w:numId w:val="9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Транспортных роботов</w:t>
      </w:r>
    </w:p>
    <w:p w:rsidR="00316A6A" w:rsidRPr="003046BC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29" type="#_x0000_t75" style="width:285.75pt;height:173.25pt">
            <v:imagedata r:id="rId9" o:title=""/>
          </v:shape>
        </w:pict>
      </w:r>
    </w:p>
    <w:p w:rsidR="00316A6A" w:rsidRDefault="00316A6A" w:rsidP="00E06F6D">
      <w:pPr>
        <w:pStyle w:val="ListParagraph"/>
        <w:numPr>
          <w:ilvl w:val="0"/>
          <w:numId w:val="9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Космических роботов</w:t>
      </w:r>
    </w:p>
    <w:p w:rsidR="00316A6A" w:rsidRPr="00EE6361" w:rsidRDefault="00316A6A" w:rsidP="003046BC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0" type="#_x0000_t75" style="width:291.75pt;height:189.75pt">
            <v:imagedata r:id="rId10" o:title=""/>
          </v:shape>
        </w:pict>
      </w:r>
    </w:p>
    <w:p w:rsidR="00316A6A" w:rsidRDefault="00316A6A" w:rsidP="00E06F6D">
      <w:pPr>
        <w:pStyle w:val="ListParagraph"/>
        <w:numPr>
          <w:ilvl w:val="0"/>
          <w:numId w:val="9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Военных роботов</w:t>
      </w:r>
    </w:p>
    <w:p w:rsidR="00316A6A" w:rsidRPr="00EE6361" w:rsidRDefault="00316A6A" w:rsidP="00EE6361">
      <w:pPr>
        <w:pStyle w:val="ListParagraph"/>
        <w:spacing w:after="0" w:line="288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1" type="#_x0000_t75" style="width:4in;height:162pt">
            <v:imagedata r:id="rId11" o:title=""/>
          </v:shape>
        </w:pict>
      </w:r>
    </w:p>
    <w:p w:rsidR="00316A6A" w:rsidRPr="00B63A88" w:rsidRDefault="00316A6A" w:rsidP="00E06F6D">
      <w:p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так далее. </w:t>
      </w:r>
    </w:p>
    <w:p w:rsidR="00316A6A" w:rsidRDefault="00316A6A" w:rsidP="00280456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всем таком разнообразии, они могут быть отнесены только трем группам:</w:t>
      </w:r>
    </w:p>
    <w:p w:rsidR="00316A6A" w:rsidRDefault="00316A6A" w:rsidP="00E06F6D">
      <w:pPr>
        <w:pStyle w:val="ListParagraph"/>
        <w:numPr>
          <w:ilvl w:val="0"/>
          <w:numId w:val="10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Роботы, которые управляются по заранее заложенной программе</w:t>
      </w:r>
      <w:r w:rsidRPr="008C5D87">
        <w:rPr>
          <w:rFonts w:ascii="Times New Roman" w:hAnsi="Times New Roman"/>
          <w:sz w:val="28"/>
          <w:szCs w:val="28"/>
        </w:rPr>
        <w:t xml:space="preserve"> [1]</w:t>
      </w:r>
    </w:p>
    <w:p w:rsidR="00316A6A" w:rsidRDefault="00316A6A" w:rsidP="00E06F6D">
      <w:pPr>
        <w:pStyle w:val="ListParagraph"/>
        <w:numPr>
          <w:ilvl w:val="0"/>
          <w:numId w:val="10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66B26">
        <w:rPr>
          <w:rFonts w:ascii="Times New Roman" w:hAnsi="Times New Roman"/>
          <w:sz w:val="28"/>
          <w:szCs w:val="28"/>
        </w:rPr>
        <w:t>Роботы, которыми управляют дистанционно сами люди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D87">
        <w:rPr>
          <w:rFonts w:ascii="Times New Roman" w:hAnsi="Times New Roman"/>
          <w:sz w:val="28"/>
          <w:szCs w:val="28"/>
        </w:rPr>
        <w:t>[2]</w:t>
      </w:r>
    </w:p>
    <w:p w:rsidR="00316A6A" w:rsidRPr="00466B26" w:rsidRDefault="00316A6A" w:rsidP="00E06F6D">
      <w:pPr>
        <w:pStyle w:val="ListParagraph"/>
        <w:numPr>
          <w:ilvl w:val="0"/>
          <w:numId w:val="10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66B26">
        <w:rPr>
          <w:rFonts w:ascii="Times New Roman" w:hAnsi="Times New Roman"/>
          <w:sz w:val="28"/>
          <w:szCs w:val="28"/>
        </w:rPr>
        <w:t>оботы, которые управляются системами искусственного интеллекта</w:t>
      </w:r>
      <w:r w:rsidRPr="008C5D87">
        <w:rPr>
          <w:rFonts w:ascii="Times New Roman" w:hAnsi="Times New Roman"/>
          <w:sz w:val="28"/>
          <w:szCs w:val="28"/>
        </w:rPr>
        <w:t xml:space="preserve"> [</w:t>
      </w:r>
      <w:r w:rsidRPr="008E5764">
        <w:rPr>
          <w:rFonts w:ascii="Times New Roman" w:hAnsi="Times New Roman"/>
          <w:sz w:val="28"/>
          <w:szCs w:val="28"/>
        </w:rPr>
        <w:t>3</w:t>
      </w:r>
      <w:r w:rsidRPr="008C5D87">
        <w:rPr>
          <w:rFonts w:ascii="Times New Roman" w:hAnsi="Times New Roman"/>
          <w:sz w:val="28"/>
          <w:szCs w:val="28"/>
        </w:rPr>
        <w:t>]</w:t>
      </w:r>
    </w:p>
    <w:p w:rsidR="00316A6A" w:rsidRDefault="00316A6A" w:rsidP="00E06F6D">
      <w:p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Последний класс роботов, также называют интеллектуальными.</w:t>
      </w:r>
    </w:p>
    <w:p w:rsidR="00316A6A" w:rsidRDefault="00316A6A" w:rsidP="00280456">
      <w:pPr>
        <w:pStyle w:val="ListParagraph"/>
        <w:spacing w:line="288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сегодняшнего урока – Интеллектуальные роботы и перспективные направления развития. А также современные архитектуры интеллектуальных роботов. Цель урока будет заключаться в ознакомлении с последними достижениями в робототехнике.</w:t>
      </w:r>
      <w:r w:rsidRPr="00DA64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огласно нашему плану, мы ответим на ряд главных вопросов нашего занятия.</w:t>
      </w:r>
    </w:p>
    <w:p w:rsidR="00316A6A" w:rsidRPr="00380B5B" w:rsidRDefault="00316A6A" w:rsidP="00280456">
      <w:pPr>
        <w:pStyle w:val="ListParagraph"/>
        <w:spacing w:after="0"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Робототехника – это область продвинутых мехатронных систем, сложных машин и составляющих их механизмов.</w:t>
      </w:r>
    </w:p>
    <w:p w:rsidR="00316A6A" w:rsidRDefault="00316A6A" w:rsidP="00E06F6D">
      <w:pPr>
        <w:pStyle w:val="ListParagraph"/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Перечислим некоторые положения робототехники, которых мы будем придерживаться. </w:t>
      </w:r>
    </w:p>
    <w:p w:rsidR="00316A6A" w:rsidRPr="00280456" w:rsidRDefault="00316A6A" w:rsidP="00E06F6D">
      <w:pPr>
        <w:spacing w:after="0" w:line="288" w:lineRule="auto"/>
        <w:ind w:left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  <w:r w:rsidRPr="00CF7584">
        <w:rPr>
          <w:rFonts w:ascii="Times New Roman" w:hAnsi="Times New Roman"/>
          <w:b/>
          <w:sz w:val="28"/>
          <w:szCs w:val="28"/>
        </w:rPr>
        <w:t xml:space="preserve"> 1.</w:t>
      </w:r>
      <w:r>
        <w:rPr>
          <w:rFonts w:ascii="Times New Roman" w:hAnsi="Times New Roman"/>
          <w:sz w:val="28"/>
          <w:szCs w:val="28"/>
        </w:rPr>
        <w:t xml:space="preserve"> Робот, как наземная машина, состоит из двух основных частей – исполнительной и информационно-управляющей систем.</w:t>
      </w:r>
    </w:p>
    <w:p w:rsidR="00316A6A" w:rsidRPr="00280456" w:rsidRDefault="00316A6A" w:rsidP="00280456">
      <w:pPr>
        <w:spacing w:after="0" w:line="288" w:lineRule="auto"/>
        <w:ind w:left="425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2" type="#_x0000_t75" style="width:383.25pt;height:153pt">
            <v:imagedata r:id="rId12" o:title=""/>
          </v:shape>
        </w:pict>
      </w:r>
    </w:p>
    <w:p w:rsidR="00316A6A" w:rsidRPr="00280456" w:rsidRDefault="00316A6A" w:rsidP="00280456">
      <w:p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2.</w:t>
      </w:r>
      <w:r>
        <w:rPr>
          <w:rFonts w:ascii="Times New Roman" w:hAnsi="Times New Roman"/>
          <w:sz w:val="28"/>
          <w:szCs w:val="28"/>
        </w:rPr>
        <w:t xml:space="preserve"> Исполнительные механизмы робота предназначены для собственного передвижения</w:t>
      </w:r>
      <w:r w:rsidRPr="00055AA2">
        <w:rPr>
          <w:rFonts w:ascii="Times New Roman" w:hAnsi="Times New Roman"/>
          <w:sz w:val="28"/>
          <w:szCs w:val="28"/>
        </w:rPr>
        <w:t xml:space="preserve"> в пространстве и</w:t>
      </w:r>
      <w:r>
        <w:rPr>
          <w:rFonts w:ascii="Times New Roman" w:hAnsi="Times New Roman"/>
          <w:sz w:val="28"/>
          <w:szCs w:val="28"/>
        </w:rPr>
        <w:t xml:space="preserve"> перемещения других объектов</w:t>
      </w:r>
      <w:r w:rsidRPr="008E5764">
        <w:rPr>
          <w:rFonts w:ascii="Times New Roman" w:hAnsi="Times New Roman"/>
          <w:sz w:val="28"/>
          <w:szCs w:val="28"/>
        </w:rPr>
        <w:t xml:space="preserve"> [</w:t>
      </w:r>
      <w:r w:rsidRPr="0095046D">
        <w:rPr>
          <w:rFonts w:ascii="Times New Roman" w:hAnsi="Times New Roman"/>
          <w:sz w:val="28"/>
          <w:szCs w:val="28"/>
        </w:rPr>
        <w:t>4</w:t>
      </w:r>
      <w:r w:rsidRPr="008E5764">
        <w:rPr>
          <w:rFonts w:ascii="Times New Roman" w:hAnsi="Times New Roman"/>
          <w:sz w:val="28"/>
          <w:szCs w:val="28"/>
        </w:rPr>
        <w:t>]</w:t>
      </w:r>
      <w:r w:rsidRPr="00280456">
        <w:rPr>
          <w:rFonts w:ascii="Times New Roman" w:hAnsi="Times New Roman"/>
          <w:sz w:val="28"/>
          <w:szCs w:val="28"/>
        </w:rPr>
        <w:t>.</w:t>
      </w:r>
    </w:p>
    <w:p w:rsidR="00316A6A" w:rsidRDefault="00316A6A" w:rsidP="00E06F6D">
      <w:p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3.</w:t>
      </w:r>
      <w:r>
        <w:rPr>
          <w:rFonts w:ascii="Times New Roman" w:hAnsi="Times New Roman"/>
          <w:sz w:val="28"/>
          <w:szCs w:val="28"/>
        </w:rPr>
        <w:t xml:space="preserve"> Информационно-управляющая система робота предназначена для получения из окружающей среды данных разной модальности для дальнейшего их использования в задачах принятия решений и управления исполнительными механизмами робота.</w:t>
      </w:r>
    </w:p>
    <w:p w:rsidR="00316A6A" w:rsidRPr="00C855D1" w:rsidRDefault="00316A6A" w:rsidP="00C855D1">
      <w:pPr>
        <w:spacing w:after="0" w:line="288" w:lineRule="auto"/>
        <w:ind w:left="425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3" type="#_x0000_t75" style="width:411pt;height:268.5pt">
            <v:imagedata r:id="rId13" o:title=""/>
          </v:shape>
        </w:pict>
      </w:r>
    </w:p>
    <w:p w:rsidR="00316A6A" w:rsidRDefault="00316A6A" w:rsidP="00E06F6D">
      <w:pPr>
        <w:spacing w:after="0" w:line="288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4.</w:t>
      </w:r>
      <w:r>
        <w:rPr>
          <w:rFonts w:ascii="Times New Roman" w:hAnsi="Times New Roman"/>
          <w:sz w:val="28"/>
          <w:szCs w:val="28"/>
        </w:rPr>
        <w:t xml:space="preserve"> Робот может передвигаться с помощью колес, гусениц или путем шагания. Поэтому выделяют системы передвижения на колесном или гусеничном ходу. А роботы, которые используют ноги для передвижения, называют антропоморфными.</w:t>
      </w:r>
    </w:p>
    <w:p w:rsidR="00316A6A" w:rsidRDefault="00316A6A" w:rsidP="00C855D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4" type="#_x0000_t75" style="width:300pt;height:207pt">
            <v:imagedata r:id="rId14" o:title=""/>
          </v:shape>
        </w:pict>
      </w:r>
    </w:p>
    <w:p w:rsidR="00316A6A" w:rsidRPr="00A7663C" w:rsidRDefault="00316A6A" w:rsidP="00C855D1">
      <w:pPr>
        <w:pStyle w:val="ListParagraph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перемещения объектов в пространстве роботы используют манипуляторы.</w:t>
      </w:r>
    </w:p>
    <w:p w:rsidR="00316A6A" w:rsidRPr="00C855D1" w:rsidRDefault="00316A6A" w:rsidP="00C855D1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5.</w:t>
      </w:r>
      <w:r>
        <w:rPr>
          <w:rFonts w:ascii="Times New Roman" w:hAnsi="Times New Roman"/>
          <w:sz w:val="28"/>
          <w:szCs w:val="28"/>
        </w:rPr>
        <w:t xml:space="preserve"> Манипулятором называется простая механическая цепь, представляющая последовательное соединение звеньев, которые совершают взаимное вращательное или поступательное движение.</w:t>
      </w:r>
    </w:p>
    <w:p w:rsidR="00316A6A" w:rsidRPr="00C855D1" w:rsidRDefault="00316A6A" w:rsidP="00C855D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5" type="#_x0000_t75" style="width:264.75pt;height:264.75pt">
            <v:imagedata r:id="rId15" o:title=""/>
          </v:shape>
        </w:pict>
      </w:r>
    </w:p>
    <w:p w:rsidR="00316A6A" w:rsidRPr="00865818" w:rsidRDefault="00316A6A" w:rsidP="00C855D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Манипулятор заканчивается рабочим органом, называемый схватом.</w:t>
      </w:r>
    </w:p>
    <w:p w:rsidR="00316A6A" w:rsidRDefault="00316A6A" w:rsidP="00C855D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6.</w:t>
      </w:r>
      <w:r>
        <w:rPr>
          <w:rFonts w:ascii="Times New Roman" w:hAnsi="Times New Roman"/>
          <w:sz w:val="28"/>
          <w:szCs w:val="28"/>
        </w:rPr>
        <w:t xml:space="preserve"> Движение робота осуществляется мобильной роботизированной платформой.</w:t>
      </w:r>
    </w:p>
    <w:p w:rsidR="00316A6A" w:rsidRDefault="00316A6A" w:rsidP="00C855D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манипулятором требует более сложных математических расчетов из-за решения таких проблем, как точное позиционирование схвата, составление и решение уравнений кинематики, кинестатики и динамики для манипулятора, решение прямых и обратных задач для положений и скоростей и т.п.</w:t>
      </w:r>
      <w:r w:rsidRPr="00DD1D3E">
        <w:rPr>
          <w:rFonts w:ascii="Times New Roman" w:hAnsi="Times New Roman"/>
          <w:sz w:val="28"/>
          <w:szCs w:val="28"/>
        </w:rPr>
        <w:t xml:space="preserve"> На других занятиях мы еще вернемся к подробному рассмотрению перечисленных проблем и задач.</w:t>
      </w:r>
    </w:p>
    <w:p w:rsidR="00316A6A" w:rsidRPr="009C0E74" w:rsidRDefault="00316A6A" w:rsidP="009C0E7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F82D3C">
        <w:rPr>
          <w:rFonts w:ascii="Times New Roman" w:hAnsi="Times New Roman"/>
          <w:sz w:val="28"/>
          <w:szCs w:val="28"/>
        </w:rPr>
        <w:pict>
          <v:shape id="_x0000_i1036" type="#_x0000_t75" style="width:277.5pt;height:248.25pt">
            <v:imagedata r:id="rId16" o:title=""/>
          </v:shape>
        </w:pict>
      </w:r>
    </w:p>
    <w:p w:rsidR="00316A6A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DD1D3E">
        <w:rPr>
          <w:rFonts w:ascii="Times New Roman" w:hAnsi="Times New Roman"/>
          <w:sz w:val="28"/>
          <w:szCs w:val="28"/>
        </w:rPr>
        <w:t>нтеллектуальный робот – это робот с интеллектуальным управлением.</w:t>
      </w:r>
      <w:r>
        <w:rPr>
          <w:rFonts w:ascii="Times New Roman" w:hAnsi="Times New Roman"/>
          <w:sz w:val="28"/>
          <w:szCs w:val="28"/>
        </w:rPr>
        <w:t xml:space="preserve"> Интеллектуальное управление представляет собой следующую ступень развития теории автоматического управления после программного и адаптивного видов.</w:t>
      </w:r>
    </w:p>
    <w:p w:rsidR="00316A6A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система, обладающая искусственным интеллектом, будет способна выполнять функции человека, которые бы требовали привлечения его естественного интеллекта.</w:t>
      </w:r>
    </w:p>
    <w:p w:rsidR="00316A6A" w:rsidRPr="009C0E74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C0E74">
        <w:rPr>
          <w:rFonts w:ascii="Times New Roman" w:hAnsi="Times New Roman"/>
          <w:sz w:val="28"/>
          <w:szCs w:val="28"/>
        </w:rPr>
        <w:t>В робототехнике интеллектуальные роботы решают задачи с использованием методов искусственного интеллекта: обработка сенсорной информации, формирование моделей внешней среды, принятие решений и планирование поведения, общение на естественном языке, управление движением.</w:t>
      </w:r>
    </w:p>
    <w:p w:rsidR="00316A6A" w:rsidRPr="007D4DA0" w:rsidRDefault="00316A6A" w:rsidP="009C0E74">
      <w:pPr>
        <w:pStyle w:val="ListParagraph"/>
        <w:spacing w:line="288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 w:rsidRPr="005302E7">
        <w:rPr>
          <w:rFonts w:ascii="Times New Roman" w:hAnsi="Times New Roman"/>
          <w:sz w:val="28"/>
          <w:szCs w:val="28"/>
        </w:rPr>
        <w:t xml:space="preserve">А теперь поговорим про архитектуру интеллектуальных роботов. </w:t>
      </w:r>
      <w:r>
        <w:rPr>
          <w:rFonts w:ascii="Times New Roman" w:hAnsi="Times New Roman"/>
          <w:sz w:val="28"/>
          <w:szCs w:val="28"/>
        </w:rPr>
        <w:t>Условно в состав архитектуры робота можно включить:</w:t>
      </w:r>
    </w:p>
    <w:p w:rsidR="00316A6A" w:rsidRPr="009C0E74" w:rsidRDefault="00316A6A" w:rsidP="009C0E74">
      <w:pPr>
        <w:pStyle w:val="ListParagraph"/>
        <w:spacing w:line="288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F82D3C">
        <w:rPr>
          <w:rFonts w:ascii="Times New Roman" w:hAnsi="Times New Roman"/>
          <w:sz w:val="28"/>
          <w:szCs w:val="28"/>
          <w:lang w:val="en-US"/>
        </w:rPr>
        <w:pict>
          <v:shape id="_x0000_i1037" type="#_x0000_t75" style="width:309.75pt;height:243pt">
            <v:imagedata r:id="rId17" o:title=""/>
          </v:shape>
        </w:pict>
      </w:r>
    </w:p>
    <w:p w:rsidR="00316A6A" w:rsidRDefault="00316A6A" w:rsidP="00E06F6D">
      <w:pPr>
        <w:pStyle w:val="ListParagraph"/>
        <w:numPr>
          <w:ilvl w:val="0"/>
          <w:numId w:val="12"/>
        </w:numPr>
        <w:spacing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Структурную схему робота</w:t>
      </w:r>
    </w:p>
    <w:p w:rsidR="00316A6A" w:rsidRDefault="00316A6A" w:rsidP="00E06F6D">
      <w:pPr>
        <w:pStyle w:val="ListParagraph"/>
        <w:numPr>
          <w:ilvl w:val="0"/>
          <w:numId w:val="12"/>
        </w:numPr>
        <w:spacing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Функциональную схему робота</w:t>
      </w:r>
    </w:p>
    <w:p w:rsidR="00316A6A" w:rsidRDefault="00316A6A" w:rsidP="00E06F6D">
      <w:pPr>
        <w:pStyle w:val="ListParagraph"/>
        <w:numPr>
          <w:ilvl w:val="0"/>
          <w:numId w:val="12"/>
        </w:numPr>
        <w:spacing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Модель мехатронной системы робота</w:t>
      </w:r>
    </w:p>
    <w:p w:rsidR="00316A6A" w:rsidRDefault="00316A6A" w:rsidP="00E06F6D">
      <w:pPr>
        <w:pStyle w:val="ListParagraph"/>
        <w:numPr>
          <w:ilvl w:val="0"/>
          <w:numId w:val="12"/>
        </w:numPr>
        <w:spacing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Модель информационно-измерительной системы робота</w:t>
      </w:r>
    </w:p>
    <w:p w:rsidR="00316A6A" w:rsidRDefault="00316A6A" w:rsidP="00E06F6D">
      <w:pPr>
        <w:pStyle w:val="ListParagraph"/>
        <w:numPr>
          <w:ilvl w:val="0"/>
          <w:numId w:val="12"/>
        </w:numPr>
        <w:spacing w:line="288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Программную систему робота</w:t>
      </w:r>
    </w:p>
    <w:p w:rsidR="00316A6A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Структурная и функциональная схемы робота позволяют ответить на вопрос «Из каких частей состоит робот и что он умеет делать». Модель мехатронной системы робота раскрывает ее физическое строение. Модель информационно-измерительной системы описывает способы получения информации из окружающей среды. Программная система робота позволяет полноценно функционировать в этой окружающей среде.</w:t>
      </w:r>
    </w:p>
    <w:p w:rsidR="00316A6A" w:rsidRPr="009C0E74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8146C">
        <w:rPr>
          <w:rFonts w:ascii="Times New Roman" w:hAnsi="Times New Roman"/>
          <w:sz w:val="28"/>
          <w:szCs w:val="28"/>
        </w:rPr>
        <w:t>Теоретически выделяют 3 уровня управления роботом – исполнительный</w:t>
      </w:r>
      <w:r>
        <w:rPr>
          <w:rFonts w:ascii="Times New Roman" w:hAnsi="Times New Roman"/>
          <w:sz w:val="28"/>
          <w:szCs w:val="28"/>
        </w:rPr>
        <w:t>, тактический и стратегический</w:t>
      </w:r>
      <w:r w:rsidRPr="009C0E74">
        <w:rPr>
          <w:rFonts w:ascii="Times New Roman" w:hAnsi="Times New Roman"/>
          <w:sz w:val="28"/>
          <w:szCs w:val="28"/>
        </w:rPr>
        <w:t>.</w:t>
      </w:r>
    </w:p>
    <w:p w:rsidR="00316A6A" w:rsidRPr="009C0E74" w:rsidRDefault="00316A6A" w:rsidP="009C0E74">
      <w:pPr>
        <w:pStyle w:val="ListParagraph"/>
        <w:spacing w:line="288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F82D3C">
        <w:rPr>
          <w:rFonts w:ascii="Times New Roman" w:hAnsi="Times New Roman"/>
          <w:sz w:val="28"/>
          <w:szCs w:val="28"/>
          <w:lang w:val="en-US"/>
        </w:rPr>
        <w:pict>
          <v:shape id="_x0000_i1038" type="#_x0000_t75" style="width:387pt;height:280.5pt">
            <v:imagedata r:id="rId18" o:title=""/>
          </v:shape>
        </w:pict>
      </w:r>
    </w:p>
    <w:p w:rsidR="00316A6A" w:rsidRPr="009C0E74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8146C">
        <w:rPr>
          <w:rFonts w:ascii="Times New Roman" w:hAnsi="Times New Roman"/>
          <w:sz w:val="28"/>
          <w:szCs w:val="28"/>
        </w:rPr>
        <w:t>Исполни</w:t>
      </w:r>
      <w:r>
        <w:rPr>
          <w:rFonts w:ascii="Times New Roman" w:hAnsi="Times New Roman"/>
          <w:sz w:val="28"/>
          <w:szCs w:val="28"/>
        </w:rPr>
        <w:t xml:space="preserve">тельный уровень </w:t>
      </w:r>
      <w:r w:rsidRPr="0078146C">
        <w:rPr>
          <w:rFonts w:ascii="Times New Roman" w:hAnsi="Times New Roman"/>
          <w:sz w:val="28"/>
          <w:szCs w:val="28"/>
        </w:rPr>
        <w:t xml:space="preserve">связан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78146C">
        <w:rPr>
          <w:rFonts w:ascii="Times New Roman" w:hAnsi="Times New Roman"/>
          <w:sz w:val="28"/>
          <w:szCs w:val="28"/>
        </w:rPr>
        <w:t>прив</w:t>
      </w:r>
      <w:r>
        <w:rPr>
          <w:rFonts w:ascii="Times New Roman" w:hAnsi="Times New Roman"/>
          <w:sz w:val="28"/>
          <w:szCs w:val="28"/>
        </w:rPr>
        <w:t xml:space="preserve">одами, с системами управления механизмов робота. </w:t>
      </w:r>
    </w:p>
    <w:p w:rsidR="00316A6A" w:rsidRPr="00D37678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тактическом уровне происходит совместное или групповое управление отдельными частями робота.</w:t>
      </w:r>
    </w:p>
    <w:p w:rsidR="00316A6A" w:rsidRDefault="00316A6A" w:rsidP="009C0E74">
      <w:pPr>
        <w:pStyle w:val="ListParagraph"/>
        <w:spacing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Стратегический уровень – уровень решения отдельных прикладных задач. На стратегическом уровне ставится основная задача. Интеллектуальная система управления редуцирует ее на подзадачи, каждая из которых будет представлена в виде последовательности операций и более мелких подзадач. На тактическом уровне решается вопрос о совмещенном или групповом решении этих подзадач. Далее к делу приступают элементы исполнительного уровня управления. Качество выполненных работ контролируются сенсорной подсистемой через обратные связи.</w:t>
      </w:r>
    </w:p>
    <w:p w:rsidR="00316A6A" w:rsidRPr="00466B26" w:rsidRDefault="00316A6A" w:rsidP="009C0E74">
      <w:pPr>
        <w:pStyle w:val="ListParagraph"/>
        <w:spacing w:after="0" w:line="288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66B26">
        <w:rPr>
          <w:rFonts w:ascii="Times New Roman" w:hAnsi="Times New Roman"/>
          <w:sz w:val="28"/>
          <w:szCs w:val="28"/>
        </w:rPr>
        <w:t>На этом я завершаю наше первое занятие. Изучите дополнительные материалы раздела «Состав, структура и архитектура интеллектуального робота» в лекционных материалах. Они помогут вам составить структурную и функциональную схемы нашего умного робота. До скорой встречи.</w:t>
      </w:r>
    </w:p>
    <w:p w:rsidR="00316A6A" w:rsidRDefault="00316A6A" w:rsidP="00E06F6D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16A6A" w:rsidRPr="008C5D87" w:rsidRDefault="00316A6A" w:rsidP="008C5D8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Видеоресурсы</w:t>
      </w:r>
    </w:p>
    <w:p w:rsidR="00316A6A" w:rsidRDefault="00316A6A" w:rsidP="00E06F6D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16A6A" w:rsidRDefault="00316A6A" w:rsidP="008C5D87">
      <w:pPr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Pr="00F215D0">
          <w:rPr>
            <w:rStyle w:val="Hyperlink"/>
            <w:rFonts w:ascii="Times New Roman" w:hAnsi="Times New Roman"/>
            <w:sz w:val="28"/>
            <w:szCs w:val="28"/>
          </w:rPr>
          <w:t>https://youtu.be/5glymWYDopI</w:t>
        </w:r>
      </w:hyperlink>
    </w:p>
    <w:p w:rsidR="00316A6A" w:rsidRDefault="00316A6A" w:rsidP="008C5D87">
      <w:pPr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Pr="00F215D0">
          <w:rPr>
            <w:rStyle w:val="Hyperlink"/>
            <w:rFonts w:ascii="Times New Roman" w:hAnsi="Times New Roman"/>
            <w:sz w:val="28"/>
            <w:szCs w:val="28"/>
          </w:rPr>
          <w:t>https://youtu.be/JT1b3QHi64o</w:t>
        </w:r>
      </w:hyperlink>
    </w:p>
    <w:p w:rsidR="00316A6A" w:rsidRPr="008E5764" w:rsidRDefault="00316A6A" w:rsidP="008C5D87">
      <w:pPr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F215D0">
          <w:rPr>
            <w:rStyle w:val="Hyperlink"/>
            <w:rFonts w:ascii="Times New Roman" w:hAnsi="Times New Roman"/>
            <w:sz w:val="28"/>
            <w:szCs w:val="28"/>
          </w:rPr>
          <w:t>https://youtu.be/KJ0E5vB7ABs</w:t>
        </w:r>
      </w:hyperlink>
    </w:p>
    <w:p w:rsidR="00316A6A" w:rsidRPr="0095046D" w:rsidRDefault="00316A6A" w:rsidP="008C5D87">
      <w:pPr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Pr="00F215D0">
          <w:rPr>
            <w:rStyle w:val="Hyperlink"/>
            <w:rFonts w:ascii="Times New Roman" w:hAnsi="Times New Roman"/>
            <w:sz w:val="28"/>
            <w:szCs w:val="28"/>
          </w:rPr>
          <w:t>https://youtu.be/-7xvqQeoA8c</w:t>
        </w:r>
      </w:hyperlink>
    </w:p>
    <w:p w:rsidR="00316A6A" w:rsidRPr="0095046D" w:rsidRDefault="00316A6A" w:rsidP="008C5D87">
      <w:pPr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Pr="00F215D0">
          <w:rPr>
            <w:rStyle w:val="Hyperlink"/>
            <w:rFonts w:ascii="Times New Roman" w:hAnsi="Times New Roman"/>
            <w:sz w:val="28"/>
            <w:szCs w:val="28"/>
          </w:rPr>
          <w:t>https://youtu.be/1urL_X_vp7w</w:t>
        </w:r>
      </w:hyperlink>
    </w:p>
    <w:p w:rsidR="00316A6A" w:rsidRPr="008C5D87" w:rsidRDefault="00316A6A" w:rsidP="00E06F6D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sectPr w:rsidR="00316A6A" w:rsidRPr="008C5D87" w:rsidSect="005863C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1520"/>
    <w:multiLevelType w:val="hybridMultilevel"/>
    <w:tmpl w:val="25BE70CE"/>
    <w:lvl w:ilvl="0" w:tplc="041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">
    <w:nsid w:val="123F2390"/>
    <w:multiLevelType w:val="hybridMultilevel"/>
    <w:tmpl w:val="180E4BF8"/>
    <w:lvl w:ilvl="0" w:tplc="4DC2A172">
      <w:start w:val="9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C40E70"/>
    <w:multiLevelType w:val="hybridMultilevel"/>
    <w:tmpl w:val="AF1AE706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48A2CDF"/>
    <w:multiLevelType w:val="hybridMultilevel"/>
    <w:tmpl w:val="3FD0879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8F5B4F"/>
    <w:multiLevelType w:val="hybridMultilevel"/>
    <w:tmpl w:val="ECAC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D9030E"/>
    <w:multiLevelType w:val="hybridMultilevel"/>
    <w:tmpl w:val="A6E428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9604EC"/>
    <w:multiLevelType w:val="hybridMultilevel"/>
    <w:tmpl w:val="0AC80474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B26745"/>
    <w:multiLevelType w:val="hybridMultilevel"/>
    <w:tmpl w:val="2A509A40"/>
    <w:lvl w:ilvl="0" w:tplc="76FC36E6">
      <w:start w:val="4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4F3236"/>
    <w:multiLevelType w:val="hybridMultilevel"/>
    <w:tmpl w:val="A26C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35B7E25"/>
    <w:multiLevelType w:val="hybridMultilevel"/>
    <w:tmpl w:val="312CAC58"/>
    <w:lvl w:ilvl="0" w:tplc="694C2808">
      <w:start w:val="1"/>
      <w:numFmt w:val="decimal"/>
      <w:lvlText w:val="%1."/>
      <w:lvlJc w:val="left"/>
      <w:pPr>
        <w:ind w:left="2547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57AE7D99"/>
    <w:multiLevelType w:val="hybridMultilevel"/>
    <w:tmpl w:val="6CB492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751D20"/>
    <w:multiLevelType w:val="hybridMultilevel"/>
    <w:tmpl w:val="0E7E44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FCC2EAB"/>
    <w:multiLevelType w:val="hybridMultilevel"/>
    <w:tmpl w:val="31A27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7FE2829"/>
    <w:multiLevelType w:val="hybridMultilevel"/>
    <w:tmpl w:val="057E0112"/>
    <w:lvl w:ilvl="0" w:tplc="BDE80862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4">
    <w:nsid w:val="7CA647C7"/>
    <w:multiLevelType w:val="hybridMultilevel"/>
    <w:tmpl w:val="BA0AA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3"/>
  </w:num>
  <w:num w:numId="13">
    <w:abstractNumId w:val="10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328"/>
    <w:rsid w:val="00000FFF"/>
    <w:rsid w:val="000226DB"/>
    <w:rsid w:val="0002337B"/>
    <w:rsid w:val="00055AA2"/>
    <w:rsid w:val="000853B2"/>
    <w:rsid w:val="00132EE5"/>
    <w:rsid w:val="001652A3"/>
    <w:rsid w:val="00167240"/>
    <w:rsid w:val="00185855"/>
    <w:rsid w:val="00222FF6"/>
    <w:rsid w:val="00280456"/>
    <w:rsid w:val="003046BC"/>
    <w:rsid w:val="00316A6A"/>
    <w:rsid w:val="00343AC1"/>
    <w:rsid w:val="0036066F"/>
    <w:rsid w:val="00372675"/>
    <w:rsid w:val="00377412"/>
    <w:rsid w:val="00380B5B"/>
    <w:rsid w:val="003B0C4F"/>
    <w:rsid w:val="003D76FB"/>
    <w:rsid w:val="003F1901"/>
    <w:rsid w:val="00403D53"/>
    <w:rsid w:val="00435480"/>
    <w:rsid w:val="00465B73"/>
    <w:rsid w:val="00466B26"/>
    <w:rsid w:val="00493102"/>
    <w:rsid w:val="004F3009"/>
    <w:rsid w:val="0051095B"/>
    <w:rsid w:val="005302E7"/>
    <w:rsid w:val="00553953"/>
    <w:rsid w:val="005863C2"/>
    <w:rsid w:val="005D305E"/>
    <w:rsid w:val="006068F7"/>
    <w:rsid w:val="00651962"/>
    <w:rsid w:val="00695959"/>
    <w:rsid w:val="006961E8"/>
    <w:rsid w:val="006B7569"/>
    <w:rsid w:val="006D1202"/>
    <w:rsid w:val="006F1672"/>
    <w:rsid w:val="006F768B"/>
    <w:rsid w:val="00710572"/>
    <w:rsid w:val="00765DAA"/>
    <w:rsid w:val="00772A28"/>
    <w:rsid w:val="0078146C"/>
    <w:rsid w:val="007A4D2B"/>
    <w:rsid w:val="007B198E"/>
    <w:rsid w:val="007D4DA0"/>
    <w:rsid w:val="0081667D"/>
    <w:rsid w:val="00854520"/>
    <w:rsid w:val="00865818"/>
    <w:rsid w:val="00867420"/>
    <w:rsid w:val="008770BF"/>
    <w:rsid w:val="00882120"/>
    <w:rsid w:val="0088567E"/>
    <w:rsid w:val="00897E59"/>
    <w:rsid w:val="008B1215"/>
    <w:rsid w:val="008C3587"/>
    <w:rsid w:val="008C5D87"/>
    <w:rsid w:val="008C7DBA"/>
    <w:rsid w:val="008D099B"/>
    <w:rsid w:val="008E5764"/>
    <w:rsid w:val="00905E2F"/>
    <w:rsid w:val="00922578"/>
    <w:rsid w:val="00922D72"/>
    <w:rsid w:val="0095046D"/>
    <w:rsid w:val="009B44FF"/>
    <w:rsid w:val="009C0E74"/>
    <w:rsid w:val="009C1DE6"/>
    <w:rsid w:val="00A0443D"/>
    <w:rsid w:val="00A078A4"/>
    <w:rsid w:val="00A10194"/>
    <w:rsid w:val="00A7663C"/>
    <w:rsid w:val="00A8166A"/>
    <w:rsid w:val="00A8287B"/>
    <w:rsid w:val="00AD7ABC"/>
    <w:rsid w:val="00AE63A7"/>
    <w:rsid w:val="00AF202F"/>
    <w:rsid w:val="00AF476B"/>
    <w:rsid w:val="00AF7AF3"/>
    <w:rsid w:val="00B46AD7"/>
    <w:rsid w:val="00B63A88"/>
    <w:rsid w:val="00B749C2"/>
    <w:rsid w:val="00B80A7A"/>
    <w:rsid w:val="00BD1328"/>
    <w:rsid w:val="00BF0594"/>
    <w:rsid w:val="00BF510C"/>
    <w:rsid w:val="00C007C6"/>
    <w:rsid w:val="00C16C5F"/>
    <w:rsid w:val="00C17DCA"/>
    <w:rsid w:val="00C44BA0"/>
    <w:rsid w:val="00C56F01"/>
    <w:rsid w:val="00C613CC"/>
    <w:rsid w:val="00C74053"/>
    <w:rsid w:val="00C855D1"/>
    <w:rsid w:val="00CB744F"/>
    <w:rsid w:val="00CE3E3D"/>
    <w:rsid w:val="00CE4704"/>
    <w:rsid w:val="00CF7584"/>
    <w:rsid w:val="00D37678"/>
    <w:rsid w:val="00D41B6F"/>
    <w:rsid w:val="00D574EE"/>
    <w:rsid w:val="00D86474"/>
    <w:rsid w:val="00DA646B"/>
    <w:rsid w:val="00DD1D3E"/>
    <w:rsid w:val="00E06F6D"/>
    <w:rsid w:val="00E25BCA"/>
    <w:rsid w:val="00E32A0B"/>
    <w:rsid w:val="00E630B5"/>
    <w:rsid w:val="00EE2671"/>
    <w:rsid w:val="00EE6361"/>
    <w:rsid w:val="00EF1CCB"/>
    <w:rsid w:val="00EF6C69"/>
    <w:rsid w:val="00F03C46"/>
    <w:rsid w:val="00F04765"/>
    <w:rsid w:val="00F21496"/>
    <w:rsid w:val="00F215D0"/>
    <w:rsid w:val="00F276A6"/>
    <w:rsid w:val="00F27E1B"/>
    <w:rsid w:val="00F56813"/>
    <w:rsid w:val="00F816C5"/>
    <w:rsid w:val="00F82D3C"/>
    <w:rsid w:val="00F97A81"/>
    <w:rsid w:val="00FE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C7DBA"/>
    <w:pPr>
      <w:ind w:left="720"/>
      <w:contextualSpacing/>
    </w:pPr>
  </w:style>
  <w:style w:type="table" w:styleId="TableGrid">
    <w:name w:val="Table Grid"/>
    <w:basedOn w:val="TableNormal"/>
    <w:uiPriority w:val="99"/>
    <w:rsid w:val="00C44BA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C5D8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youtu.be/KJ0E5vB7AB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outu.be/JT1b3QHi64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1urL_X_vp7w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outu.be/5glymWYDop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-7xvqQeoA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941</TotalTime>
  <Pages>8</Pages>
  <Words>985</Words>
  <Characters>5621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ipoit2</dc:creator>
  <cp:keywords/>
  <dc:description/>
  <cp:lastModifiedBy>almaz</cp:lastModifiedBy>
  <cp:revision>75</cp:revision>
  <dcterms:created xsi:type="dcterms:W3CDTF">2019-12-18T13:20:00Z</dcterms:created>
  <dcterms:modified xsi:type="dcterms:W3CDTF">2020-04-03T14:00:00Z</dcterms:modified>
</cp:coreProperties>
</file>