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D84" w:rsidRDefault="008A6D84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Лекция 2</w:t>
      </w:r>
    </w:p>
    <w:p w:rsidR="008A6D84" w:rsidRPr="004E1CBE" w:rsidRDefault="008A6D84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7F9">
        <w:rPr>
          <w:rFonts w:ascii="Times New Roman" w:hAnsi="Times New Roman"/>
          <w:b/>
          <w:sz w:val="28"/>
          <w:szCs w:val="28"/>
        </w:rPr>
        <w:t>Проектирование и программир</w:t>
      </w:r>
      <w:r>
        <w:rPr>
          <w:rFonts w:ascii="Times New Roman" w:hAnsi="Times New Roman"/>
          <w:b/>
          <w:sz w:val="28"/>
          <w:szCs w:val="28"/>
        </w:rPr>
        <w:t>ование роботов Lego в средах L</w:t>
      </w:r>
      <w:r>
        <w:rPr>
          <w:rFonts w:ascii="Times New Roman" w:hAnsi="Times New Roman"/>
          <w:b/>
          <w:sz w:val="28"/>
          <w:szCs w:val="28"/>
          <w:lang w:val="en-US"/>
        </w:rPr>
        <w:t>ego</w:t>
      </w:r>
      <w:r w:rsidRPr="004E1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Digital</w:t>
      </w:r>
      <w:r w:rsidRPr="004E1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Designer</w:t>
      </w:r>
      <w:r w:rsidRPr="006117F9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  <w:lang w:val="en-US"/>
        </w:rPr>
        <w:t>Visual</w:t>
      </w:r>
      <w:r w:rsidRPr="004E1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Studio</w:t>
      </w:r>
      <w:r w:rsidRPr="004E1C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Code</w:t>
      </w:r>
    </w:p>
    <w:p w:rsidR="008A6D84" w:rsidRPr="00E47E90" w:rsidRDefault="008A6D84" w:rsidP="006117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D84" w:rsidRPr="00925212" w:rsidRDefault="008A6D84" w:rsidP="004E1CBE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Всем, привет! Мы продолжаем онлайн курс робототехники «Умный ХоумБот». Темой второго урока является проектирование робота ЛЕГО в средах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>,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9.25pt">
            <v:imagedata r:id="rId5" o:title=""/>
          </v:shape>
        </w:pict>
      </w:r>
    </w:p>
    <w:p w:rsidR="008A6D84" w:rsidRDefault="008A6D84" w:rsidP="004E1CBE">
      <w:pPr>
        <w:pStyle w:val="ListParagraph"/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A6D84" w:rsidRPr="004E1CBE" w:rsidRDefault="008A6D84" w:rsidP="004E1CBE">
      <w:pPr>
        <w:pStyle w:val="ListParagraph"/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его программирование в среде ВИЖЭЛ СТУДИО КОУД.</w:t>
      </w:r>
    </w:p>
    <w:p w:rsidR="008A6D84" w:rsidRPr="004E1CBE" w:rsidRDefault="008A6D84" w:rsidP="004E1CBE">
      <w:pPr>
        <w:pStyle w:val="ListParagraph"/>
        <w:spacing w:after="0" w:line="240" w:lineRule="auto"/>
        <w:ind w:left="66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480.75pt;height:252.75pt">
            <v:imagedata r:id="rId6" o:title=""/>
          </v:shape>
        </w:pict>
      </w:r>
    </w:p>
    <w:p w:rsidR="008A6D84" w:rsidRDefault="008A6D84" w:rsidP="004E1CB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A6D84" w:rsidRDefault="008A6D84" w:rsidP="004E1CBE">
      <w:pPr>
        <w:pStyle w:val="ListParagraph"/>
        <w:spacing w:after="0" w:line="24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прошлом занятии мы изучили основные стороны интеллектуальных роботов и узнали, что:</w:t>
      </w:r>
    </w:p>
    <w:p w:rsidR="008A6D84" w:rsidRPr="0099234F" w:rsidRDefault="008A6D84" w:rsidP="0099234F">
      <w:pPr>
        <w:pStyle w:val="ListParagraph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всякий робот является умным, а тем более интеллектуальным</w:t>
      </w:r>
    </w:p>
    <w:p w:rsidR="008A6D84" w:rsidRPr="0099234F" w:rsidRDefault="008A6D84" w:rsidP="0099234F">
      <w:pPr>
        <w:pStyle w:val="ListParagraph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99234F">
        <w:rPr>
          <w:rFonts w:ascii="Times New Roman" w:hAnsi="Times New Roman"/>
          <w:sz w:val="28"/>
          <w:szCs w:val="28"/>
        </w:rPr>
        <w:t>робот будет считаться умным, если к решению задач он подходит, точно так же, как и человек или рационально. Даже в таких случаях он может применять алгоритмы решения классических задач.</w:t>
      </w:r>
    </w:p>
    <w:p w:rsidR="008A6D84" w:rsidRPr="0099234F" w:rsidRDefault="008A6D84" w:rsidP="0099234F">
      <w:pPr>
        <w:pStyle w:val="ListParagraph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99234F">
        <w:rPr>
          <w:rFonts w:ascii="Times New Roman" w:hAnsi="Times New Roman"/>
          <w:sz w:val="28"/>
          <w:szCs w:val="28"/>
        </w:rPr>
        <w:t>Если же робот для решения задач привлекает методы искусственного интеллекта, то он считается интеллектуальным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5212">
        <w:rPr>
          <w:rFonts w:ascii="Times New Roman" w:hAnsi="Times New Roman"/>
          <w:sz w:val="28"/>
          <w:szCs w:val="28"/>
        </w:rPr>
        <w:t>[1]</w:t>
      </w:r>
      <w:r w:rsidRPr="0099234F">
        <w:rPr>
          <w:rFonts w:ascii="Times New Roman" w:hAnsi="Times New Roman"/>
          <w:sz w:val="28"/>
          <w:szCs w:val="28"/>
        </w:rPr>
        <w:t>.</w:t>
      </w:r>
    </w:p>
    <w:p w:rsidR="008A6D84" w:rsidRPr="00BC62F5" w:rsidRDefault="008A6D84" w:rsidP="004E1CB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умного робота процесс, не простой, но очень увлекательный.</w:t>
      </w:r>
      <w:r w:rsidRPr="004E1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Разработка робота представляет</w:t>
      </w:r>
      <w:r w:rsidRPr="00BC62F5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е</w:t>
      </w:r>
      <w:r w:rsidRPr="00BC62F5">
        <w:rPr>
          <w:rFonts w:ascii="Times New Roman" w:hAnsi="Times New Roman"/>
          <w:sz w:val="28"/>
          <w:szCs w:val="28"/>
        </w:rPr>
        <w:t xml:space="preserve"> следующих двух задач:</w:t>
      </w:r>
    </w:p>
    <w:p w:rsidR="008A6D84" w:rsidRPr="004E1CBE" w:rsidRDefault="008A6D84" w:rsidP="004E1CBE">
      <w:pPr>
        <w:pStyle w:val="ListParagraph"/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 мехатронной системы на базе конструктора роботов ЛЕГО МАЙНДСТОРМС ИВ3</w:t>
      </w:r>
      <w:r w:rsidRPr="00107AE9">
        <w:rPr>
          <w:rFonts w:ascii="Times New Roman" w:hAnsi="Times New Roman"/>
          <w:sz w:val="28"/>
          <w:szCs w:val="28"/>
        </w:rPr>
        <w:t>;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27" type="#_x0000_t75" style="width:312pt;height:234pt">
            <v:imagedata r:id="rId7" o:title=""/>
          </v:shape>
        </w:pict>
      </w:r>
    </w:p>
    <w:p w:rsidR="008A6D84" w:rsidRDefault="008A6D84" w:rsidP="004E1CBE">
      <w:pPr>
        <w:pStyle w:val="ListParagraph"/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программирования используем язык</w:t>
      </w:r>
      <w:r w:rsidRPr="00FC66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МАЙКРО ПЭЙТОН, который позволит нам в дальнейшем реализовывать методы искусственного интеллекта</w:t>
      </w:r>
      <w:r w:rsidRPr="00107AE9">
        <w:rPr>
          <w:rFonts w:ascii="Times New Roman" w:hAnsi="Times New Roman"/>
          <w:sz w:val="28"/>
          <w:szCs w:val="28"/>
        </w:rPr>
        <w:t>.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  <w:lang w:val="en-US"/>
        </w:rPr>
        <w:pict>
          <v:shape id="_x0000_i1028" type="#_x0000_t75" style="width:361.5pt;height:261.75pt">
            <v:imagedata r:id="rId8" o:title=""/>
          </v:shape>
        </w:pict>
      </w:r>
    </w:p>
    <w:p w:rsidR="008A6D84" w:rsidRPr="00925212" w:rsidRDefault="008A6D84" w:rsidP="004E1CBE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 xml:space="preserve">Детский образовательный робототехнический конструктор </w:t>
      </w:r>
      <w:r>
        <w:rPr>
          <w:rFonts w:ascii="Times New Roman" w:hAnsi="Times New Roman"/>
          <w:sz w:val="28"/>
          <w:szCs w:val="28"/>
        </w:rPr>
        <w:t>ЛЕГО МАЙНДСТОРМС ИВ3</w:t>
      </w:r>
      <w:r w:rsidRPr="000F7ABD">
        <w:rPr>
          <w:rFonts w:ascii="Times New Roman" w:hAnsi="Times New Roman"/>
          <w:sz w:val="28"/>
          <w:szCs w:val="28"/>
        </w:rPr>
        <w:t xml:space="preserve"> как раз подходит для решения нашей задачи. В составе конструктора много мелких деталей, за которыми очень сложно уследить. Поэтому будьте готовы к тому, что некоторые детали придется искать долго и упорно. Для уменьшения времени сборки вам поможет отбор только нужных деталей.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  <w:lang w:val="en-US"/>
        </w:rPr>
        <w:pict>
          <v:shape id="_x0000_i1029" type="#_x0000_t75" style="width:6in;height:257.25pt">
            <v:imagedata r:id="rId9" o:title=""/>
          </v:shape>
        </w:pict>
      </w:r>
    </w:p>
    <w:p w:rsidR="008A6D84" w:rsidRPr="004E1CBE" w:rsidRDefault="008A6D84" w:rsidP="004E1CBE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>Группировку нужных деталей можно проводить, имея под рукой технический альбом сборки</w:t>
      </w:r>
      <w:r w:rsidRPr="00DE2BAA">
        <w:rPr>
          <w:rFonts w:ascii="Times New Roman" w:hAnsi="Times New Roman"/>
          <w:sz w:val="28"/>
          <w:szCs w:val="28"/>
        </w:rPr>
        <w:t xml:space="preserve"> </w:t>
      </w:r>
      <w:r w:rsidRPr="00925212">
        <w:rPr>
          <w:rFonts w:ascii="Times New Roman" w:hAnsi="Times New Roman"/>
          <w:sz w:val="28"/>
          <w:szCs w:val="28"/>
        </w:rPr>
        <w:t>[2]</w:t>
      </w:r>
      <w:r w:rsidRPr="000F7ABD">
        <w:rPr>
          <w:rFonts w:ascii="Times New Roman" w:hAnsi="Times New Roman"/>
          <w:sz w:val="28"/>
          <w:szCs w:val="28"/>
        </w:rPr>
        <w:t>.</w:t>
      </w:r>
      <w:r w:rsidRPr="004E1CBE">
        <w:rPr>
          <w:rFonts w:ascii="Times New Roman" w:hAnsi="Times New Roman"/>
          <w:sz w:val="28"/>
          <w:szCs w:val="28"/>
        </w:rPr>
        <w:t xml:space="preserve"> </w:t>
      </w:r>
      <w:r w:rsidRPr="000F7ABD">
        <w:rPr>
          <w:rFonts w:ascii="Times New Roman" w:hAnsi="Times New Roman"/>
          <w:sz w:val="28"/>
          <w:szCs w:val="28"/>
        </w:rPr>
        <w:t xml:space="preserve">Он представляет собой схемы сборки отдельных частей с указанием типа и количества используемых сборочных элементов. Этот документ раньше использовался производственными предприятиями и представлял собой многостраничный сборочный чертеж механизма или даже целой машины. В последующем мы научимся создавать такие альбомы сборки с применением среды проектирования </w:t>
      </w:r>
      <w:r>
        <w:rPr>
          <w:rFonts w:ascii="Times New Roman" w:hAnsi="Times New Roman"/>
          <w:sz w:val="28"/>
          <w:szCs w:val="28"/>
        </w:rPr>
        <w:t>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 w:rsidRPr="000F7ABD">
        <w:rPr>
          <w:rFonts w:ascii="Times New Roman" w:hAnsi="Times New Roman"/>
          <w:sz w:val="28"/>
          <w:szCs w:val="28"/>
        </w:rPr>
        <w:t>. А сейчас в качестве учебного примера соберем всем известный мобильный робот «Пятиминутка». Воспользуемся ее техническим альбомом сборки.</w:t>
      </w:r>
      <w:r w:rsidRPr="004E1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Мобильный робот «Пятиминутка» представляет простейший трехколесный робот с двумя боковыми ведущими колесными механизмами и с одним задним всенаправленным колесом.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0" type="#_x0000_t75" style="width:291.75pt;height:192pt">
            <v:imagedata r:id="rId10" o:title=""/>
          </v:shape>
        </w:pict>
      </w:r>
    </w:p>
    <w:p w:rsidR="008A6D84" w:rsidRDefault="008A6D84" w:rsidP="004E1CB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 робота сводится к решению следующих четырех задач:</w:t>
      </w:r>
    </w:p>
    <w:p w:rsidR="008A6D84" w:rsidRPr="004E1CBE" w:rsidRDefault="008A6D84" w:rsidP="000F7ABD">
      <w:pPr>
        <w:pStyle w:val="ListParagraph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 левого ведущего колесного механизма робота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1" type="#_x0000_t75" style="width:216.75pt;height:166.5pt">
            <v:imagedata r:id="rId11" o:title=""/>
          </v:shape>
        </w:pict>
      </w:r>
    </w:p>
    <w:p w:rsidR="008A6D84" w:rsidRPr="004E1CBE" w:rsidRDefault="008A6D84" w:rsidP="000F7ABD">
      <w:pPr>
        <w:pStyle w:val="ListParagraph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>сборка правого ведущего колесного механизма, аналогично левому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2" type="#_x0000_t75" style="width:213.75pt;height:165pt">
            <v:imagedata r:id="rId12" o:title=""/>
          </v:shape>
        </w:pict>
      </w:r>
    </w:p>
    <w:p w:rsidR="008A6D84" w:rsidRPr="004E1CBE" w:rsidRDefault="008A6D84" w:rsidP="000F7ABD">
      <w:pPr>
        <w:pStyle w:val="ListParagraph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>сборка заднего механизма со всенаправленным колесом</w:t>
      </w:r>
    </w:p>
    <w:p w:rsidR="008A6D84" w:rsidRPr="004E1CBE" w:rsidRDefault="008A6D84" w:rsidP="004E1CB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3" type="#_x0000_t75" style="width:261.75pt;height:143.25pt">
            <v:imagedata r:id="rId13" o:title=""/>
          </v:shape>
        </w:pict>
      </w:r>
    </w:p>
    <w:p w:rsidR="008A6D84" w:rsidRPr="003142C9" w:rsidRDefault="008A6D84" w:rsidP="000F7ABD">
      <w:pPr>
        <w:pStyle w:val="ListParagraph"/>
        <w:numPr>
          <w:ilvl w:val="0"/>
          <w:numId w:val="10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>соединение отдельных частей в мобильный робот и подключение</w:t>
      </w:r>
      <w:r>
        <w:rPr>
          <w:rFonts w:ascii="Times New Roman" w:hAnsi="Times New Roman"/>
          <w:sz w:val="28"/>
          <w:szCs w:val="28"/>
        </w:rPr>
        <w:t xml:space="preserve"> проводов к микрокомпьютеру </w:t>
      </w:r>
      <w:r w:rsidRPr="004F6E65">
        <w:rPr>
          <w:rFonts w:ascii="Times New Roman" w:hAnsi="Times New Roman"/>
          <w:sz w:val="28"/>
          <w:szCs w:val="28"/>
        </w:rPr>
        <w:t>ЛЕГО</w:t>
      </w:r>
      <w:r w:rsidRPr="000F7ABD">
        <w:rPr>
          <w:rFonts w:ascii="Times New Roman" w:hAnsi="Times New Roman"/>
          <w:sz w:val="28"/>
          <w:szCs w:val="28"/>
        </w:rPr>
        <w:t>.</w:t>
      </w:r>
    </w:p>
    <w:p w:rsidR="008A6D84" w:rsidRPr="003142C9" w:rsidRDefault="008A6D84" w:rsidP="003142C9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4" type="#_x0000_t75" style="width:267pt;height:168.75pt">
            <v:imagedata r:id="rId14" o:title=""/>
          </v:shape>
        </w:pict>
      </w:r>
    </w:p>
    <w:p w:rsidR="008A6D84" w:rsidRDefault="008A6D84" w:rsidP="00152866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F7ABD">
        <w:rPr>
          <w:rFonts w:ascii="Times New Roman" w:hAnsi="Times New Roman"/>
          <w:sz w:val="28"/>
          <w:szCs w:val="28"/>
        </w:rPr>
        <w:t xml:space="preserve">Рассмотрим процесс сборки левого ведущего колесного механизма робота с применением технического альбома. </w:t>
      </w:r>
      <w:r w:rsidRPr="00ED0097">
        <w:rPr>
          <w:rFonts w:ascii="Times New Roman" w:hAnsi="Times New Roman"/>
          <w:sz w:val="28"/>
          <w:szCs w:val="28"/>
        </w:rPr>
        <w:t>На первом шаге выбираем такие детали, как 1 сервомотор, 1диск с шиной, 1 крестообразную ось длины 7 единиц и 2 широкие втулки. Все эти детали перечислены в первой схеме технического альбома.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097">
        <w:rPr>
          <w:rFonts w:ascii="Times New Roman" w:hAnsi="Times New Roman"/>
          <w:sz w:val="28"/>
          <w:szCs w:val="28"/>
        </w:rPr>
        <w:t>Ось устанавливаем в разъем вала сервомотора, на ось с наружной стороны ведущего механизма надеваем первую втулку, а потом надеваем и диск с шиной. Чтобы закрепить колесо с внешней стороны надеваем вторую втулку. Таким образом, левый ведущий колесный механизм собран</w:t>
      </w:r>
      <w:r w:rsidRPr="00925212">
        <w:rPr>
          <w:rFonts w:ascii="Times New Roman" w:hAnsi="Times New Roman"/>
          <w:sz w:val="28"/>
          <w:szCs w:val="28"/>
        </w:rPr>
        <w:t xml:space="preserve"> [3]</w:t>
      </w:r>
      <w:r w:rsidRPr="00ED0097">
        <w:rPr>
          <w:rFonts w:ascii="Times New Roman" w:hAnsi="Times New Roman"/>
          <w:sz w:val="28"/>
          <w:szCs w:val="28"/>
        </w:rPr>
        <w:t>.</w:t>
      </w:r>
    </w:p>
    <w:p w:rsidR="008A6D84" w:rsidRPr="00925212" w:rsidRDefault="008A6D84" w:rsidP="00152866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D0097">
        <w:rPr>
          <w:rFonts w:ascii="Times New Roman" w:hAnsi="Times New Roman"/>
          <w:sz w:val="28"/>
          <w:szCs w:val="28"/>
        </w:rPr>
        <w:t>Остальные части робота собираются аналогично этому примеру согласно схемам из технического альбома. Наша цель собрать левый и правый ведущие колесные механизмы. Более простой является сборка заднего механизма со всенаправленным колесом</w:t>
      </w:r>
      <w:r w:rsidRPr="00925212">
        <w:rPr>
          <w:rFonts w:ascii="Times New Roman" w:hAnsi="Times New Roman"/>
          <w:sz w:val="28"/>
          <w:szCs w:val="28"/>
        </w:rPr>
        <w:t xml:space="preserve"> </w:t>
      </w:r>
      <w:r w:rsidRPr="007878B0">
        <w:rPr>
          <w:rFonts w:ascii="Times New Roman" w:hAnsi="Times New Roman"/>
          <w:sz w:val="28"/>
          <w:szCs w:val="28"/>
        </w:rPr>
        <w:t>[4]</w:t>
      </w:r>
      <w:r w:rsidRPr="00ED0097">
        <w:rPr>
          <w:rFonts w:ascii="Times New Roman" w:hAnsi="Times New Roman"/>
          <w:sz w:val="28"/>
          <w:szCs w:val="28"/>
        </w:rPr>
        <w:t>.</w:t>
      </w:r>
    </w:p>
    <w:p w:rsidR="008A6D84" w:rsidRPr="00DE2BAA" w:rsidRDefault="008A6D84" w:rsidP="00152866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</w:rPr>
      </w:pPr>
      <w:r w:rsidRPr="00ED0097">
        <w:rPr>
          <w:rFonts w:ascii="Times New Roman" w:hAnsi="Times New Roman"/>
          <w:sz w:val="28"/>
          <w:szCs w:val="28"/>
        </w:rPr>
        <w:t>Вот мы и подошли к этапу соединения всех частей нашего робота. Напоминаю, мы собрали два ведущих боковых механизма и механизм с задним колесом. На этапе соединения всех частей, нам, кроме них, понадобятся еще: 1 пара средних Г-образных деталей с семью разъемами, 1 пара больших Г-образных деталей с 11 разъемами, 10 двухсторонних соединительных элементов типа «цилиндр-цилиндр» и 1 пара двухсторонних соединительных элемента типа «цилиндр-крест»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292">
        <w:rPr>
          <w:rFonts w:ascii="Times New Roman" w:hAnsi="Times New Roman"/>
          <w:b/>
          <w:sz w:val="28"/>
          <w:szCs w:val="28"/>
        </w:rPr>
        <w:t>[5]</w:t>
      </w:r>
      <w:r w:rsidRPr="00ED0097">
        <w:rPr>
          <w:rFonts w:ascii="Times New Roman" w:hAnsi="Times New Roman"/>
          <w:sz w:val="28"/>
          <w:szCs w:val="28"/>
        </w:rPr>
        <w:t>. Все выбранные элементы, соединяясь по текущей схеме, образуют сложные соединительные детали. С их использованием ведущие колесные механизмы крепятся к боковым разъемам корпуса микрокомпьютера. По следующей схеме закрепляем задний колесный механизм к корпусу. Осталось всего лишь соединить силовые провода для программного управления боковыми ведущими механизмами. Обращаю ваше внимание, что провода подключаются к разъемам с надписями «В» и «С».</w:t>
      </w:r>
    </w:p>
    <w:p w:rsidR="008A6D84" w:rsidRPr="00DE2BAA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  <w:lang w:val="en-US"/>
        </w:rPr>
        <w:pict>
          <v:shape id="_x0000_i1035" type="#_x0000_t75" style="width:316.5pt;height:202.5pt">
            <v:imagedata r:id="rId15" o:title=""/>
          </v:shape>
        </w:pict>
      </w:r>
    </w:p>
    <w:p w:rsidR="008A6D84" w:rsidRDefault="008A6D84" w:rsidP="00DE2BAA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  <w:lang w:val="en-US"/>
        </w:rPr>
      </w:pPr>
      <w:r w:rsidRPr="00ED0097">
        <w:rPr>
          <w:rFonts w:ascii="Times New Roman" w:hAnsi="Times New Roman"/>
          <w:sz w:val="28"/>
          <w:szCs w:val="28"/>
        </w:rPr>
        <w:t>Далее перейдем к последнему этапу – к программированию нашего робота.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79A">
        <w:rPr>
          <w:rFonts w:ascii="Times New Roman" w:hAnsi="Times New Roman"/>
          <w:sz w:val="28"/>
          <w:szCs w:val="28"/>
        </w:rPr>
        <w:t>Для начала ра</w:t>
      </w:r>
      <w:r>
        <w:rPr>
          <w:rFonts w:ascii="Times New Roman" w:hAnsi="Times New Roman"/>
          <w:sz w:val="28"/>
          <w:szCs w:val="28"/>
        </w:rPr>
        <w:t xml:space="preserve">боты вам понадобится операционная система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 w:rsidRPr="00B907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79A">
        <w:rPr>
          <w:rFonts w:ascii="Times New Roman" w:hAnsi="Times New Roman"/>
          <w:sz w:val="28"/>
          <w:szCs w:val="28"/>
        </w:rPr>
        <w:t xml:space="preserve">доступ в </w:t>
      </w:r>
      <w:r>
        <w:rPr>
          <w:rFonts w:ascii="Times New Roman" w:hAnsi="Times New Roman"/>
          <w:sz w:val="28"/>
          <w:szCs w:val="28"/>
        </w:rPr>
        <w:t>И</w:t>
      </w:r>
      <w:r w:rsidRPr="00B9079A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, карта памяти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емкостью от 4 до 32 Гбайт и комплект проводов. Полный набор требований прочитайте в разделе «Требования к аппаратному и программному обеспечению» лекционных материалов. Чтобы запустить программное обеспечение на микрокомпьютере Lego вам нужно будет загрузить с сайта производителя и установить редактор ВИЖЭЛ СТУДИО КОУД. Этот процесс состоит из 4 шагов:</w:t>
      </w:r>
    </w:p>
    <w:p w:rsidR="008A6D84" w:rsidRDefault="008A6D84" w:rsidP="00DE2BAA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A6D84" w:rsidRPr="007F4777" w:rsidRDefault="008A6D84" w:rsidP="00DE2BAA">
      <w:pPr>
        <w:pStyle w:val="ListParagraph"/>
        <w:spacing w:after="0" w:line="240" w:lineRule="auto"/>
        <w:ind w:left="66" w:firstLine="642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A6D84" w:rsidRPr="00DE2BAA" w:rsidRDefault="008A6D84" w:rsidP="005D148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загрузка редактора ВИЖЭЛ СТУДИО КОУД</w:t>
      </w:r>
    </w:p>
    <w:p w:rsidR="008A6D84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6" type="#_x0000_t75" style="width:498.75pt;height:267.75pt">
            <v:imagedata r:id="rId16" o:title=""/>
          </v:shape>
        </w:pict>
      </w:r>
    </w:p>
    <w:p w:rsidR="008A6D84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A6D84" w:rsidRPr="007F4777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A6D84" w:rsidRPr="00DE2BAA" w:rsidRDefault="008A6D84" w:rsidP="005D148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приложения ВИЖЭЛ СТУДИО КОУД</w:t>
      </w:r>
    </w:p>
    <w:p w:rsidR="008A6D84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7" type="#_x0000_t75" style="width:499.5pt;height:275.25pt">
            <v:imagedata r:id="rId17" o:title=""/>
          </v:shape>
        </w:pict>
      </w:r>
    </w:p>
    <w:p w:rsidR="008A6D84" w:rsidRPr="00DE2BAA" w:rsidRDefault="008A6D84" w:rsidP="00DE2BAA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</w:p>
    <w:p w:rsidR="008A6D84" w:rsidRPr="00DE2BAA" w:rsidRDefault="008A6D84" w:rsidP="005D148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5B65">
        <w:rPr>
          <w:rFonts w:ascii="Times New Roman" w:hAnsi="Times New Roman"/>
          <w:sz w:val="28"/>
          <w:szCs w:val="28"/>
        </w:rPr>
        <w:t>запуск приложения и открытие вкладки расширений</w:t>
      </w:r>
    </w:p>
    <w:p w:rsidR="008A6D84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6CDA">
        <w:rPr>
          <w:rFonts w:ascii="Times New Roman" w:hAnsi="Times New Roman"/>
          <w:sz w:val="28"/>
          <w:szCs w:val="28"/>
        </w:rPr>
        <w:pict>
          <v:shape id="_x0000_i1038" type="#_x0000_t75" style="width:440.25pt;height:329.25pt">
            <v:imagedata r:id="rId18" o:title=""/>
          </v:shape>
        </w:pict>
      </w:r>
    </w:p>
    <w:p w:rsidR="008A6D84" w:rsidRPr="00DE2BAA" w:rsidRDefault="008A6D84" w:rsidP="00DE2BA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A6D84" w:rsidRPr="005C5B65" w:rsidRDefault="008A6D84" w:rsidP="005D148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5B65">
        <w:rPr>
          <w:rFonts w:ascii="Times New Roman" w:hAnsi="Times New Roman"/>
          <w:sz w:val="28"/>
          <w:szCs w:val="28"/>
        </w:rPr>
        <w:t xml:space="preserve">установка расширения </w:t>
      </w:r>
      <w:r>
        <w:rPr>
          <w:rFonts w:ascii="Times New Roman" w:hAnsi="Times New Roman"/>
          <w:sz w:val="28"/>
          <w:szCs w:val="28"/>
        </w:rPr>
        <w:t>ИВ3</w:t>
      </w:r>
      <w:r w:rsidRPr="004C7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МАЙКРО ПЭЙТОН</w:t>
      </w:r>
    </w:p>
    <w:p w:rsidR="008A6D84" w:rsidRPr="00925212" w:rsidRDefault="008A6D84" w:rsidP="00FB217D">
      <w:pPr>
        <w:pStyle w:val="ListParagraph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8A6D84" w:rsidRDefault="008A6D84" w:rsidP="00DE2BAA">
      <w:pPr>
        <w:pStyle w:val="ListParagraph"/>
        <w:spacing w:after="0" w:line="24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Подробное описание того, как это сделать приведено в разделе «Установка программного обеспечения ВИЖЭЛ СТУДИО КОУД.</w:t>
      </w:r>
      <w:r w:rsidRPr="008F336D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 xml:space="preserve">апуск программ на МАЙКРО ПЭЙТОН предполагает, что на микрокомпьютере ЛЕГО установлено и нормально функционирует приложение, исполняющее программ на </w:t>
      </w:r>
      <w:r w:rsidRPr="005C5B65">
        <w:rPr>
          <w:rFonts w:ascii="Times New Roman" w:hAnsi="Times New Roman"/>
          <w:sz w:val="28"/>
          <w:szCs w:val="28"/>
        </w:rPr>
        <w:t xml:space="preserve">языке </w:t>
      </w:r>
      <w:r>
        <w:rPr>
          <w:rFonts w:ascii="Times New Roman" w:hAnsi="Times New Roman"/>
          <w:sz w:val="28"/>
          <w:szCs w:val="28"/>
        </w:rPr>
        <w:t>МАЙКРО ПЭЙТОН</w:t>
      </w:r>
      <w:r w:rsidRPr="005C5B6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Процедура подготовки карты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следующая:</w:t>
      </w:r>
    </w:p>
    <w:p w:rsidR="008A6D84" w:rsidRDefault="008A6D84" w:rsidP="00FB217D">
      <w:pPr>
        <w:pStyle w:val="ListParagraph"/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загрузка прошивки ИВ3</w:t>
      </w:r>
      <w:r w:rsidRPr="005C5B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МАЙКРО ПЭЙТОН с размером приблизительно в 360 Мбайт</w:t>
      </w:r>
      <w:r w:rsidRPr="005C5B65">
        <w:rPr>
          <w:rFonts w:ascii="Times New Roman" w:hAnsi="Times New Roman"/>
          <w:sz w:val="28"/>
          <w:szCs w:val="28"/>
        </w:rPr>
        <w:t xml:space="preserve"> с сайта </w:t>
      </w:r>
      <w:r>
        <w:rPr>
          <w:rFonts w:ascii="Times New Roman" w:hAnsi="Times New Roman"/>
          <w:sz w:val="28"/>
          <w:szCs w:val="28"/>
        </w:rPr>
        <w:t>производителя и ее сохранение в удобном месте.</w:t>
      </w:r>
    </w:p>
    <w:p w:rsidR="008A6D84" w:rsidRPr="005C5B65" w:rsidRDefault="008A6D84" w:rsidP="00FB217D">
      <w:pPr>
        <w:pStyle w:val="ListParagraph"/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загрузка и установка на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приложения ЭТЧЕР</w:t>
      </w:r>
    </w:p>
    <w:p w:rsidR="008A6D84" w:rsidRDefault="008A6D84" w:rsidP="00FB217D">
      <w:pPr>
        <w:pStyle w:val="ListParagraph"/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7441BE">
        <w:rPr>
          <w:rFonts w:ascii="Times New Roman" w:hAnsi="Times New Roman"/>
          <w:sz w:val="28"/>
          <w:szCs w:val="28"/>
        </w:rPr>
        <w:t>прошивка</w:t>
      </w:r>
      <w:r>
        <w:rPr>
          <w:rFonts w:ascii="Times New Roman" w:hAnsi="Times New Roman"/>
          <w:sz w:val="28"/>
          <w:szCs w:val="28"/>
        </w:rPr>
        <w:t xml:space="preserve"> образа ИВ3 на МАЙКРО ПЭЙТОН на носитель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приложением ЭЧЭ</w:t>
      </w:r>
    </w:p>
    <w:p w:rsidR="008A6D84" w:rsidRPr="00E14952" w:rsidRDefault="008A6D84" w:rsidP="00DE2BA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212">
        <w:rPr>
          <w:rFonts w:ascii="Times New Roman" w:hAnsi="Times New Roman"/>
          <w:sz w:val="28"/>
          <w:szCs w:val="28"/>
        </w:rPr>
        <w:tab/>
      </w:r>
      <w:r w:rsidRPr="007441BE">
        <w:rPr>
          <w:rFonts w:ascii="Times New Roman" w:hAnsi="Times New Roman"/>
          <w:sz w:val="28"/>
          <w:szCs w:val="28"/>
        </w:rPr>
        <w:t>Далее</w:t>
      </w:r>
      <w:r>
        <w:rPr>
          <w:rFonts w:ascii="Times New Roman" w:hAnsi="Times New Roman"/>
          <w:sz w:val="28"/>
          <w:szCs w:val="28"/>
        </w:rPr>
        <w:t>,</w:t>
      </w:r>
      <w:r w:rsidRPr="007441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выключаем микрокомпьютер ЛЕГО, вставляем карту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в разъем, расположенный сбоку в левой части микрокомпьютера и повторно его включаем. Запуск исполняющего приложения может занять некоторое время. Для быстрого старта проекта наших зрителей была подготовлена программа на языке МАЙКРО ПЭЙТОН. Ее загрузка на микрокомпьютер на является сложной и описана в разделе «Загрузка проекта ВИЖЭЛ СТУДИО КОУД на микрокомпьютер ЛЕГО» в лекционных материалах. Изучение и выполнение оставляю за зрителями. Давайте посмотрим на конечный результат – выполнение программы заставляет робот двигаться по квадрату.</w:t>
      </w:r>
    </w:p>
    <w:p w:rsidR="008A6D84" w:rsidRDefault="008A6D84" w:rsidP="00E149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D84" w:rsidRDefault="008A6D84" w:rsidP="00DE2BAA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Подошло к концу наше второе занятие. Оно содержательно было очень плотным и возможно потребует повторного просмотра. Рекомендую при при этом  пользоваться кнопками паузы и перемотки назад. На этом занятии мы узнали:</w:t>
      </w:r>
    </w:p>
    <w:p w:rsidR="008A6D84" w:rsidRDefault="008A6D84" w:rsidP="00DE2BAA">
      <w:pPr>
        <w:pStyle w:val="ListParagraph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собирать робота на конструкторе ЛЕГО МАЙНДСТОРМС ИВ3 и при этом пользоваться техническим альбомом сборки</w:t>
      </w:r>
    </w:p>
    <w:p w:rsidR="008A6D84" w:rsidRPr="00B26832" w:rsidRDefault="008A6D84" w:rsidP="00DE2BAA">
      <w:pPr>
        <w:pStyle w:val="ListParagraph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загружать с сайта производителя программное обеспечение ВИЖЭЛ СТУДИО КОУД и устанавливать в нем расширение для работы с микрокомпьютером ЛЕГО МАЙНДСТОРМС ИВ3</w:t>
      </w:r>
    </w:p>
    <w:p w:rsidR="008A6D84" w:rsidRDefault="008A6D84" w:rsidP="00DE2BAA">
      <w:pPr>
        <w:pStyle w:val="ListParagraph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загружать прошивку на микрокомпьютер ЛЕГО с сайта производителя и устанавливать его на карту памяти </w:t>
      </w:r>
      <w:r w:rsidRPr="004C7E5F">
        <w:rPr>
          <w:rFonts w:ascii="Times New Roman" w:hAnsi="Times New Roman"/>
          <w:caps/>
          <w:sz w:val="28"/>
          <w:szCs w:val="28"/>
        </w:rPr>
        <w:t>майкро эсди</w:t>
      </w:r>
      <w:r>
        <w:rPr>
          <w:rFonts w:ascii="Times New Roman" w:hAnsi="Times New Roman"/>
          <w:sz w:val="28"/>
          <w:szCs w:val="28"/>
        </w:rPr>
        <w:t xml:space="preserve"> с помощью приложения ЭЧЭ</w:t>
      </w:r>
    </w:p>
    <w:p w:rsidR="008A6D84" w:rsidRDefault="008A6D84" w:rsidP="00DE2BAA">
      <w:pPr>
        <w:pStyle w:val="ListParagraph"/>
        <w:numPr>
          <w:ilvl w:val="0"/>
          <w:numId w:val="15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открывать в среде ВИЖЭЛ СТУДИО КОУД пр</w:t>
      </w:r>
      <w:r w:rsidRPr="000E5B7C">
        <w:rPr>
          <w:rFonts w:ascii="Times New Roman" w:hAnsi="Times New Roman"/>
          <w:sz w:val="28"/>
          <w:szCs w:val="28"/>
        </w:rPr>
        <w:t>ограмму</w:t>
      </w:r>
      <w:r>
        <w:rPr>
          <w:rFonts w:ascii="Times New Roman" w:hAnsi="Times New Roman"/>
          <w:sz w:val="28"/>
          <w:szCs w:val="28"/>
        </w:rPr>
        <w:t xml:space="preserve"> управления движением робота, загружать его на микрокомпьютер и запускать программу на исполнение.</w:t>
      </w:r>
    </w:p>
    <w:p w:rsidR="008A6D84" w:rsidRPr="00B26832" w:rsidRDefault="008A6D84" w:rsidP="00DE2B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урок наш завершен, до скорой встречи.</w:t>
      </w:r>
    </w:p>
    <w:p w:rsidR="008A6D84" w:rsidRPr="00230231" w:rsidRDefault="008A6D84" w:rsidP="005D14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D84" w:rsidRPr="00D15FAE" w:rsidRDefault="008A6D84" w:rsidP="00D15F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Видеоресурсы</w:t>
      </w:r>
    </w:p>
    <w:p w:rsidR="008A6D84" w:rsidRDefault="008A6D84" w:rsidP="005D14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6D84" w:rsidRPr="00925212" w:rsidRDefault="008A6D84" w:rsidP="00D15F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Pr="00C354EE">
          <w:rPr>
            <w:rStyle w:val="Hyperlink"/>
            <w:rFonts w:ascii="Times New Roman" w:hAnsi="Times New Roman"/>
            <w:sz w:val="28"/>
            <w:szCs w:val="28"/>
          </w:rPr>
          <w:t>https://youtu.be/FaiJ2sVv0ws</w:t>
        </w:r>
      </w:hyperlink>
    </w:p>
    <w:p w:rsidR="008A6D84" w:rsidRPr="00925212" w:rsidRDefault="008A6D84" w:rsidP="00D15F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Pr="00C354EE">
          <w:rPr>
            <w:rStyle w:val="Hyperlink"/>
            <w:rFonts w:ascii="Times New Roman" w:hAnsi="Times New Roman"/>
            <w:sz w:val="28"/>
            <w:szCs w:val="28"/>
          </w:rPr>
          <w:t>https://youtu.be/vBrfNP8laak</w:t>
        </w:r>
      </w:hyperlink>
    </w:p>
    <w:p w:rsidR="008A6D84" w:rsidRPr="00925212" w:rsidRDefault="008A6D84" w:rsidP="00D15F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C354EE">
          <w:rPr>
            <w:rStyle w:val="Hyperlink"/>
            <w:rFonts w:ascii="Times New Roman" w:hAnsi="Times New Roman"/>
            <w:sz w:val="28"/>
            <w:szCs w:val="28"/>
          </w:rPr>
          <w:t>https://youtu.be/B5pnWeupCP4</w:t>
        </w:r>
      </w:hyperlink>
    </w:p>
    <w:p w:rsidR="008A6D84" w:rsidRPr="007878B0" w:rsidRDefault="008A6D84" w:rsidP="00D15F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Pr="00C354EE">
          <w:rPr>
            <w:rStyle w:val="Hyperlink"/>
            <w:rFonts w:ascii="Times New Roman" w:hAnsi="Times New Roman"/>
            <w:sz w:val="28"/>
            <w:szCs w:val="28"/>
          </w:rPr>
          <w:t>https://youtu.be/Me_QHB7e6lg</w:t>
        </w:r>
      </w:hyperlink>
    </w:p>
    <w:p w:rsidR="008A6D84" w:rsidRPr="00AF4292" w:rsidRDefault="008A6D84" w:rsidP="00D15F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Pr="00C354EE">
          <w:rPr>
            <w:rStyle w:val="Hyperlink"/>
            <w:rFonts w:ascii="Times New Roman" w:hAnsi="Times New Roman"/>
            <w:sz w:val="28"/>
            <w:szCs w:val="28"/>
          </w:rPr>
          <w:t>https://youtu.be/u7lXllOvPw0</w:t>
        </w:r>
      </w:hyperlink>
    </w:p>
    <w:p w:rsidR="008A6D84" w:rsidRPr="00D15FAE" w:rsidRDefault="008A6D84" w:rsidP="005D14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A6D84" w:rsidRPr="00D15FAE" w:rsidSect="005863C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033"/>
    <w:multiLevelType w:val="hybridMultilevel"/>
    <w:tmpl w:val="15AE1DAC"/>
    <w:lvl w:ilvl="0" w:tplc="259AEE42">
      <w:start w:val="5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6747E4"/>
    <w:multiLevelType w:val="hybridMultilevel"/>
    <w:tmpl w:val="4B58FBC6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00DFF"/>
    <w:multiLevelType w:val="hybridMultilevel"/>
    <w:tmpl w:val="2E5CD280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4A1520"/>
    <w:multiLevelType w:val="hybridMultilevel"/>
    <w:tmpl w:val="25BE70CE"/>
    <w:lvl w:ilvl="0" w:tplc="041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>
    <w:nsid w:val="110F2EE1"/>
    <w:multiLevelType w:val="hybridMultilevel"/>
    <w:tmpl w:val="52889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2C40E70"/>
    <w:multiLevelType w:val="hybridMultilevel"/>
    <w:tmpl w:val="AF1AE706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>
    <w:nsid w:val="1715421F"/>
    <w:multiLevelType w:val="hybridMultilevel"/>
    <w:tmpl w:val="45C2B74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7">
    <w:nsid w:val="18E378B4"/>
    <w:multiLevelType w:val="hybridMultilevel"/>
    <w:tmpl w:val="CDC45F08"/>
    <w:lvl w:ilvl="0" w:tplc="F69A3100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46E41B9"/>
    <w:multiLevelType w:val="hybridMultilevel"/>
    <w:tmpl w:val="1C52DBE2"/>
    <w:lvl w:ilvl="0" w:tplc="041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9">
    <w:nsid w:val="263625E9"/>
    <w:multiLevelType w:val="hybridMultilevel"/>
    <w:tmpl w:val="5044D2E4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0">
    <w:nsid w:val="278F5B4F"/>
    <w:multiLevelType w:val="hybridMultilevel"/>
    <w:tmpl w:val="A26C894A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89604EC"/>
    <w:multiLevelType w:val="hybridMultilevel"/>
    <w:tmpl w:val="0AC80474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B26745"/>
    <w:multiLevelType w:val="hybridMultilevel"/>
    <w:tmpl w:val="2A509A40"/>
    <w:lvl w:ilvl="0" w:tplc="76FC36E6">
      <w:start w:val="4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BD4E02"/>
    <w:multiLevelType w:val="hybridMultilevel"/>
    <w:tmpl w:val="9CA26C30"/>
    <w:lvl w:ilvl="0" w:tplc="97D2EF72">
      <w:start w:val="4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81C77F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4F3236"/>
    <w:multiLevelType w:val="hybridMultilevel"/>
    <w:tmpl w:val="A26C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5B7E25"/>
    <w:multiLevelType w:val="hybridMultilevel"/>
    <w:tmpl w:val="312CAC58"/>
    <w:lvl w:ilvl="0" w:tplc="694C2808">
      <w:start w:val="1"/>
      <w:numFmt w:val="decimal"/>
      <w:lvlText w:val="%1."/>
      <w:lvlJc w:val="left"/>
      <w:pPr>
        <w:ind w:left="2547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5"/>
  </w:num>
  <w:num w:numId="5">
    <w:abstractNumId w:val="11"/>
  </w:num>
  <w:num w:numId="6">
    <w:abstractNumId w:val="12"/>
  </w:num>
  <w:num w:numId="7">
    <w:abstractNumId w:val="14"/>
  </w:num>
  <w:num w:numId="8">
    <w:abstractNumId w:val="8"/>
  </w:num>
  <w:num w:numId="9">
    <w:abstractNumId w:val="9"/>
  </w:num>
  <w:num w:numId="10">
    <w:abstractNumId w:val="6"/>
  </w:num>
  <w:num w:numId="11">
    <w:abstractNumId w:val="13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328"/>
    <w:rsid w:val="00000FFF"/>
    <w:rsid w:val="00071397"/>
    <w:rsid w:val="000E5B7C"/>
    <w:rsid w:val="000F7ABD"/>
    <w:rsid w:val="00107AE9"/>
    <w:rsid w:val="00152866"/>
    <w:rsid w:val="001545A6"/>
    <w:rsid w:val="001652A3"/>
    <w:rsid w:val="00185755"/>
    <w:rsid w:val="00185855"/>
    <w:rsid w:val="00194980"/>
    <w:rsid w:val="00230231"/>
    <w:rsid w:val="002869A5"/>
    <w:rsid w:val="002C2F71"/>
    <w:rsid w:val="002C4E9F"/>
    <w:rsid w:val="002C6785"/>
    <w:rsid w:val="00306809"/>
    <w:rsid w:val="003142C9"/>
    <w:rsid w:val="00377412"/>
    <w:rsid w:val="003D76FB"/>
    <w:rsid w:val="004015C8"/>
    <w:rsid w:val="00435480"/>
    <w:rsid w:val="004367BE"/>
    <w:rsid w:val="004652F5"/>
    <w:rsid w:val="00493102"/>
    <w:rsid w:val="004C7E5F"/>
    <w:rsid w:val="004D4218"/>
    <w:rsid w:val="004E1CBE"/>
    <w:rsid w:val="004E5DF1"/>
    <w:rsid w:val="004F6E65"/>
    <w:rsid w:val="005302E7"/>
    <w:rsid w:val="005863C2"/>
    <w:rsid w:val="00594212"/>
    <w:rsid w:val="005C5B65"/>
    <w:rsid w:val="005D148E"/>
    <w:rsid w:val="00605F00"/>
    <w:rsid w:val="006117F9"/>
    <w:rsid w:val="00651962"/>
    <w:rsid w:val="006B7569"/>
    <w:rsid w:val="006D1202"/>
    <w:rsid w:val="006F768B"/>
    <w:rsid w:val="006F796F"/>
    <w:rsid w:val="007441BE"/>
    <w:rsid w:val="00772A28"/>
    <w:rsid w:val="0078146C"/>
    <w:rsid w:val="007878B0"/>
    <w:rsid w:val="00796CDA"/>
    <w:rsid w:val="007A4D2B"/>
    <w:rsid w:val="007E03D3"/>
    <w:rsid w:val="007F4777"/>
    <w:rsid w:val="0081667D"/>
    <w:rsid w:val="0083563C"/>
    <w:rsid w:val="00844764"/>
    <w:rsid w:val="00890F4D"/>
    <w:rsid w:val="00897E59"/>
    <w:rsid w:val="008A6D84"/>
    <w:rsid w:val="008C3587"/>
    <w:rsid w:val="008C7DBA"/>
    <w:rsid w:val="008D099B"/>
    <w:rsid w:val="008E2EC8"/>
    <w:rsid w:val="008F336D"/>
    <w:rsid w:val="008F6F19"/>
    <w:rsid w:val="00905E2F"/>
    <w:rsid w:val="00922D72"/>
    <w:rsid w:val="00925212"/>
    <w:rsid w:val="00957FF3"/>
    <w:rsid w:val="0099234F"/>
    <w:rsid w:val="009B25F3"/>
    <w:rsid w:val="009B44FF"/>
    <w:rsid w:val="009D5BB5"/>
    <w:rsid w:val="009E0BBE"/>
    <w:rsid w:val="009F0FD0"/>
    <w:rsid w:val="00A078A4"/>
    <w:rsid w:val="00A10194"/>
    <w:rsid w:val="00A478A6"/>
    <w:rsid w:val="00A65D4F"/>
    <w:rsid w:val="00A7663C"/>
    <w:rsid w:val="00AE63A7"/>
    <w:rsid w:val="00AF1311"/>
    <w:rsid w:val="00AF4292"/>
    <w:rsid w:val="00B26832"/>
    <w:rsid w:val="00B46AD7"/>
    <w:rsid w:val="00B70C18"/>
    <w:rsid w:val="00B9079A"/>
    <w:rsid w:val="00BC62F5"/>
    <w:rsid w:val="00BD1328"/>
    <w:rsid w:val="00BF510C"/>
    <w:rsid w:val="00C007C6"/>
    <w:rsid w:val="00C16C5F"/>
    <w:rsid w:val="00C17DCA"/>
    <w:rsid w:val="00C354EE"/>
    <w:rsid w:val="00C613CC"/>
    <w:rsid w:val="00C96667"/>
    <w:rsid w:val="00C96DB7"/>
    <w:rsid w:val="00CA60A8"/>
    <w:rsid w:val="00CE3E3D"/>
    <w:rsid w:val="00CE4704"/>
    <w:rsid w:val="00CE78DA"/>
    <w:rsid w:val="00CF7584"/>
    <w:rsid w:val="00D15FAE"/>
    <w:rsid w:val="00D3677E"/>
    <w:rsid w:val="00D5556C"/>
    <w:rsid w:val="00D57B7A"/>
    <w:rsid w:val="00D66DBD"/>
    <w:rsid w:val="00D86474"/>
    <w:rsid w:val="00DA30CD"/>
    <w:rsid w:val="00DC345A"/>
    <w:rsid w:val="00DD1D3E"/>
    <w:rsid w:val="00DE1900"/>
    <w:rsid w:val="00DE2BAA"/>
    <w:rsid w:val="00E14952"/>
    <w:rsid w:val="00E32A0B"/>
    <w:rsid w:val="00E47E90"/>
    <w:rsid w:val="00E53794"/>
    <w:rsid w:val="00E841D6"/>
    <w:rsid w:val="00ED0097"/>
    <w:rsid w:val="00EE2671"/>
    <w:rsid w:val="00EF6C69"/>
    <w:rsid w:val="00F03C46"/>
    <w:rsid w:val="00F04765"/>
    <w:rsid w:val="00F276A6"/>
    <w:rsid w:val="00F60BB8"/>
    <w:rsid w:val="00F816C5"/>
    <w:rsid w:val="00F9431C"/>
    <w:rsid w:val="00F97A81"/>
    <w:rsid w:val="00FA0920"/>
    <w:rsid w:val="00FB217D"/>
    <w:rsid w:val="00FC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C7D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BC62F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BC62F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youtu.be/B5pnWeupCP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outu.be/vBrfNP8laa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u7lXllOvPw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outu.be/FaiJ2sVv0w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outu.be/Me_QHB7e6l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910</TotalTime>
  <Pages>8</Pages>
  <Words>1105</Words>
  <Characters>6304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ipoit2</dc:creator>
  <cp:keywords/>
  <dc:description/>
  <cp:lastModifiedBy>almaz</cp:lastModifiedBy>
  <cp:revision>72</cp:revision>
  <dcterms:created xsi:type="dcterms:W3CDTF">2019-12-18T13:20:00Z</dcterms:created>
  <dcterms:modified xsi:type="dcterms:W3CDTF">2020-04-03T16:01:00Z</dcterms:modified>
</cp:coreProperties>
</file>