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5C5" w:rsidRDefault="009625C5" w:rsidP="006B756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Лекция 3</w:t>
      </w:r>
    </w:p>
    <w:p w:rsidR="009625C5" w:rsidRPr="00213456" w:rsidRDefault="009625C5" w:rsidP="006B756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13456">
        <w:rPr>
          <w:rFonts w:ascii="Times New Roman" w:hAnsi="Times New Roman"/>
          <w:b/>
          <w:sz w:val="28"/>
          <w:szCs w:val="28"/>
        </w:rPr>
        <w:t>Разработка мобильной платформы ХоумБота</w:t>
      </w:r>
    </w:p>
    <w:p w:rsidR="009625C5" w:rsidRPr="00695D35" w:rsidRDefault="009625C5" w:rsidP="006117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625C5" w:rsidRDefault="009625C5" w:rsidP="00D75710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Всем, привет! Мы продолжаем онлайн курс робототехники «Умный ХоумБот». На прошл</w:t>
      </w:r>
      <w:r>
        <w:rPr>
          <w:rFonts w:ascii="Times New Roman" w:hAnsi="Times New Roman"/>
          <w:sz w:val="28"/>
          <w:szCs w:val="28"/>
          <w:lang w:val="en-US"/>
        </w:rPr>
        <w:t>ом</w:t>
      </w:r>
      <w:r>
        <w:rPr>
          <w:rFonts w:ascii="Times New Roman" w:hAnsi="Times New Roman"/>
          <w:sz w:val="28"/>
          <w:szCs w:val="28"/>
        </w:rPr>
        <w:t xml:space="preserve"> занятии мы узнали:</w:t>
      </w:r>
    </w:p>
    <w:p w:rsidR="009625C5" w:rsidRDefault="009625C5" w:rsidP="007813D6">
      <w:pPr>
        <w:pStyle w:val="ListParagraph"/>
        <w:numPr>
          <w:ilvl w:val="0"/>
          <w:numId w:val="8"/>
        </w:numPr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создавать проекты роботов в среде ЛЕГО ДИДЖИ</w:t>
      </w:r>
      <w:r w:rsidRPr="002C4E9F">
        <w:rPr>
          <w:rFonts w:ascii="Times New Roman" w:hAnsi="Times New Roman"/>
          <w:sz w:val="28"/>
          <w:szCs w:val="28"/>
        </w:rPr>
        <w:t>ТЭЛ ДИЗА</w:t>
      </w:r>
      <w:r>
        <w:rPr>
          <w:rFonts w:ascii="Times New Roman" w:hAnsi="Times New Roman"/>
          <w:sz w:val="28"/>
          <w:szCs w:val="28"/>
        </w:rPr>
        <w:t>Й</w:t>
      </w:r>
      <w:r w:rsidRPr="002C4E9F">
        <w:rPr>
          <w:rFonts w:ascii="Times New Roman" w:hAnsi="Times New Roman"/>
          <w:sz w:val="28"/>
          <w:szCs w:val="28"/>
        </w:rPr>
        <w:t>НЕР</w:t>
      </w:r>
    </w:p>
    <w:p w:rsidR="009625C5" w:rsidRDefault="009625C5" w:rsidP="00D75710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D75710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315.75pt">
            <v:imagedata r:id="rId5" o:title=""/>
          </v:shape>
        </w:pict>
      </w:r>
    </w:p>
    <w:p w:rsidR="009625C5" w:rsidRPr="00D75710" w:rsidRDefault="009625C5" w:rsidP="00D75710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9625C5" w:rsidRDefault="009625C5" w:rsidP="00E14952">
      <w:pPr>
        <w:pStyle w:val="ListParagraph"/>
        <w:numPr>
          <w:ilvl w:val="0"/>
          <w:numId w:val="8"/>
        </w:numPr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разрабатывать алгоритмы решения задач для робота в среде ВИЖЭЛ СТУДИО КОУД на языке МАЙКРО ПЭЙТОН</w:t>
      </w:r>
    </w:p>
    <w:p w:rsidR="009625C5" w:rsidRPr="00D75710" w:rsidRDefault="009625C5" w:rsidP="00D75710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D75710">
        <w:rPr>
          <w:rFonts w:ascii="Times New Roman" w:hAnsi="Times New Roman"/>
          <w:sz w:val="28"/>
          <w:szCs w:val="28"/>
        </w:rPr>
        <w:pict>
          <v:shape id="_x0000_i1026" type="#_x0000_t75" style="width:444pt;height:233.25pt">
            <v:imagedata r:id="rId6" o:title=""/>
          </v:shape>
        </w:pict>
      </w:r>
    </w:p>
    <w:p w:rsidR="009625C5" w:rsidRPr="00FC4337" w:rsidRDefault="009625C5" w:rsidP="00E14952">
      <w:pPr>
        <w:pStyle w:val="ListParagraph"/>
        <w:numPr>
          <w:ilvl w:val="0"/>
          <w:numId w:val="8"/>
        </w:numPr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загружать реализованные проекты в робота ЛЕГО МАЙНДСТОРМС ИВ3 и запускать программы на выполнение.</w:t>
      </w:r>
    </w:p>
    <w:p w:rsidR="009625C5" w:rsidRPr="00D75710" w:rsidRDefault="009625C5" w:rsidP="00D757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75710">
        <w:rPr>
          <w:rFonts w:ascii="Times New Roman" w:hAnsi="Times New Roman"/>
          <w:sz w:val="28"/>
          <w:szCs w:val="28"/>
        </w:rPr>
        <w:pict>
          <v:shape id="_x0000_i1027" type="#_x0000_t75" style="width:435.75pt;height:251.25pt">
            <v:imagedata r:id="rId7" o:title=""/>
          </v:shape>
        </w:pict>
      </w:r>
    </w:p>
    <w:p w:rsidR="009625C5" w:rsidRDefault="009625C5" w:rsidP="00D75710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625C5" w:rsidRPr="00FC4337" w:rsidRDefault="009625C5" w:rsidP="00D75710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FC4337">
        <w:rPr>
          <w:rFonts w:ascii="Times New Roman" w:hAnsi="Times New Roman"/>
          <w:sz w:val="28"/>
          <w:szCs w:val="28"/>
        </w:rPr>
        <w:t xml:space="preserve">Темой третьего урока является разработка технического альбома, </w:t>
      </w:r>
      <w:r>
        <w:rPr>
          <w:rFonts w:ascii="Times New Roman" w:hAnsi="Times New Roman"/>
          <w:sz w:val="28"/>
          <w:szCs w:val="28"/>
        </w:rPr>
        <w:t xml:space="preserve">создание </w:t>
      </w:r>
      <w:r w:rsidRPr="00FC4337">
        <w:rPr>
          <w:rFonts w:ascii="Times New Roman" w:hAnsi="Times New Roman"/>
          <w:sz w:val="28"/>
          <w:szCs w:val="28"/>
        </w:rPr>
        <w:t xml:space="preserve">алгоритма и </w:t>
      </w:r>
      <w:r>
        <w:rPr>
          <w:rFonts w:ascii="Times New Roman" w:hAnsi="Times New Roman"/>
          <w:sz w:val="28"/>
          <w:szCs w:val="28"/>
        </w:rPr>
        <w:t xml:space="preserve">его реализация в виде </w:t>
      </w:r>
      <w:r w:rsidRPr="00FC4337">
        <w:rPr>
          <w:rFonts w:ascii="Times New Roman" w:hAnsi="Times New Roman"/>
          <w:sz w:val="28"/>
          <w:szCs w:val="28"/>
        </w:rPr>
        <w:t xml:space="preserve">программы для нашего умного ХоумБота. </w:t>
      </w:r>
      <w:r>
        <w:rPr>
          <w:rFonts w:ascii="Times New Roman" w:hAnsi="Times New Roman"/>
          <w:sz w:val="28"/>
          <w:szCs w:val="28"/>
        </w:rPr>
        <w:t xml:space="preserve">Для этого нужно </w:t>
      </w:r>
      <w:r w:rsidRPr="00FC4337">
        <w:rPr>
          <w:rFonts w:ascii="Times New Roman" w:hAnsi="Times New Roman"/>
          <w:sz w:val="28"/>
          <w:szCs w:val="28"/>
        </w:rPr>
        <w:t>решить следующие задачи:</w:t>
      </w:r>
    </w:p>
    <w:p w:rsidR="009625C5" w:rsidRDefault="009625C5" w:rsidP="00D75710">
      <w:pPr>
        <w:pStyle w:val="ListParagraph"/>
        <w:numPr>
          <w:ilvl w:val="0"/>
          <w:numId w:val="16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спроектировать мобильную платформу в ЛЕГО ДИДЖИ</w:t>
      </w:r>
      <w:r w:rsidRPr="002C4E9F">
        <w:rPr>
          <w:rFonts w:ascii="Times New Roman" w:hAnsi="Times New Roman"/>
          <w:sz w:val="28"/>
          <w:szCs w:val="28"/>
        </w:rPr>
        <w:t>ТЭЛ ДИЗА</w:t>
      </w:r>
      <w:r>
        <w:rPr>
          <w:rFonts w:ascii="Times New Roman" w:hAnsi="Times New Roman"/>
          <w:sz w:val="28"/>
          <w:szCs w:val="28"/>
        </w:rPr>
        <w:t>Й</w:t>
      </w:r>
      <w:r w:rsidRPr="002C4E9F">
        <w:rPr>
          <w:rFonts w:ascii="Times New Roman" w:hAnsi="Times New Roman"/>
          <w:sz w:val="28"/>
          <w:szCs w:val="28"/>
        </w:rPr>
        <w:t>НЕР</w:t>
      </w:r>
      <w:r>
        <w:rPr>
          <w:rFonts w:ascii="Times New Roman" w:hAnsi="Times New Roman"/>
          <w:sz w:val="28"/>
          <w:szCs w:val="28"/>
        </w:rPr>
        <w:t xml:space="preserve"> и сгенерировать технический альбом сборки</w:t>
      </w:r>
    </w:p>
    <w:p w:rsidR="009625C5" w:rsidRDefault="009625C5" w:rsidP="00D75710">
      <w:pPr>
        <w:pStyle w:val="ListParagraph"/>
        <w:numPr>
          <w:ilvl w:val="0"/>
          <w:numId w:val="16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собрать мобильную платформу робота на базе ЛЕГО МАЙНДСТОРМС ИВ3, используя технический альбом</w:t>
      </w:r>
    </w:p>
    <w:p w:rsidR="009625C5" w:rsidRDefault="009625C5" w:rsidP="00D75710">
      <w:pPr>
        <w:pStyle w:val="ListParagraph"/>
        <w:numPr>
          <w:ilvl w:val="0"/>
          <w:numId w:val="16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разработать алгоритм решения поставленной задачи</w:t>
      </w:r>
    </w:p>
    <w:p w:rsidR="009625C5" w:rsidRDefault="009625C5" w:rsidP="00D75710">
      <w:pPr>
        <w:pStyle w:val="ListParagraph"/>
        <w:numPr>
          <w:ilvl w:val="0"/>
          <w:numId w:val="16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запрограммировать алгоритм на языке МАЙКРО ПЭЙТОН</w:t>
      </w:r>
      <w:r w:rsidRPr="002C4E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среде ВИЖЭЛ СТУДИО КОУД</w:t>
      </w:r>
    </w:p>
    <w:p w:rsidR="009625C5" w:rsidRPr="001B070A" w:rsidRDefault="009625C5" w:rsidP="00D75710">
      <w:pPr>
        <w:pStyle w:val="ListParagraph"/>
        <w:numPr>
          <w:ilvl w:val="0"/>
          <w:numId w:val="16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загрузить программу в робота и запустить ее на выполнение.</w:t>
      </w:r>
    </w:p>
    <w:p w:rsidR="009625C5" w:rsidRDefault="009625C5" w:rsidP="00E57802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Установка программы ЛЕГО ДИДЖИ</w:t>
      </w:r>
      <w:r w:rsidRPr="002C4E9F">
        <w:rPr>
          <w:rFonts w:ascii="Times New Roman" w:hAnsi="Times New Roman"/>
          <w:sz w:val="28"/>
          <w:szCs w:val="28"/>
        </w:rPr>
        <w:t>ТЭЛ ДИЗА</w:t>
      </w:r>
      <w:r>
        <w:rPr>
          <w:rFonts w:ascii="Times New Roman" w:hAnsi="Times New Roman"/>
          <w:sz w:val="28"/>
          <w:szCs w:val="28"/>
        </w:rPr>
        <w:t>Й</w:t>
      </w:r>
      <w:r w:rsidRPr="002C4E9F">
        <w:rPr>
          <w:rFonts w:ascii="Times New Roman" w:hAnsi="Times New Roman"/>
          <w:sz w:val="28"/>
          <w:szCs w:val="28"/>
        </w:rPr>
        <w:t>НЕР</w:t>
      </w:r>
      <w:r>
        <w:rPr>
          <w:rFonts w:ascii="Times New Roman" w:hAnsi="Times New Roman"/>
          <w:sz w:val="28"/>
          <w:szCs w:val="28"/>
        </w:rPr>
        <w:t xml:space="preserve"> является не сложным процессом:</w:t>
      </w:r>
    </w:p>
    <w:p w:rsidR="009625C5" w:rsidRDefault="009625C5" w:rsidP="002B016F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загружаем</w:t>
      </w:r>
      <w:r w:rsidRPr="00244051">
        <w:rPr>
          <w:rFonts w:ascii="Times New Roman" w:hAnsi="Times New Roman"/>
          <w:sz w:val="28"/>
          <w:szCs w:val="28"/>
        </w:rPr>
        <w:t xml:space="preserve"> с сайта ра</w:t>
      </w:r>
      <w:r>
        <w:rPr>
          <w:rFonts w:ascii="Times New Roman" w:hAnsi="Times New Roman"/>
          <w:sz w:val="28"/>
          <w:szCs w:val="28"/>
        </w:rPr>
        <w:t>зработчика установочный файл</w:t>
      </w:r>
    </w:p>
    <w:p w:rsidR="009625C5" w:rsidRPr="00E57802" w:rsidRDefault="009625C5" w:rsidP="00E57802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E57802">
        <w:rPr>
          <w:rFonts w:ascii="Times New Roman" w:hAnsi="Times New Roman"/>
          <w:sz w:val="28"/>
          <w:szCs w:val="28"/>
        </w:rPr>
        <w:pict>
          <v:shape id="_x0000_i1028" type="#_x0000_t75" style="width:450.75pt;height:241.5pt">
            <v:imagedata r:id="rId8" o:title=""/>
          </v:shape>
        </w:pict>
      </w:r>
    </w:p>
    <w:p w:rsidR="009625C5" w:rsidRDefault="009625C5" w:rsidP="002B016F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запускаем приложение на установку</w:t>
      </w:r>
    </w:p>
    <w:p w:rsidR="009625C5" w:rsidRDefault="009625C5" w:rsidP="00C466B4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E57802">
        <w:rPr>
          <w:rFonts w:ascii="Times New Roman" w:hAnsi="Times New Roman"/>
          <w:sz w:val="28"/>
          <w:szCs w:val="28"/>
        </w:rPr>
        <w:pict>
          <v:shape id="_x0000_i1029" type="#_x0000_t75" style="width:6in;height:232.5pt">
            <v:imagedata r:id="rId9" o:title=""/>
          </v:shape>
        </w:pict>
      </w:r>
    </w:p>
    <w:p w:rsidR="009625C5" w:rsidRPr="00E57802" w:rsidRDefault="009625C5" w:rsidP="00C466B4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9625C5" w:rsidRDefault="009625C5" w:rsidP="002B016F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соглашаемся </w:t>
      </w:r>
      <w:r w:rsidRPr="00244051">
        <w:rPr>
          <w:rFonts w:ascii="Times New Roman" w:hAnsi="Times New Roman"/>
          <w:sz w:val="28"/>
          <w:szCs w:val="28"/>
        </w:rPr>
        <w:t>с лицензией</w:t>
      </w:r>
      <w:r>
        <w:rPr>
          <w:rFonts w:ascii="Times New Roman" w:hAnsi="Times New Roman"/>
          <w:sz w:val="28"/>
          <w:szCs w:val="28"/>
        </w:rPr>
        <w:t xml:space="preserve"> разработчика</w:t>
      </w:r>
    </w:p>
    <w:p w:rsidR="009625C5" w:rsidRDefault="009625C5" w:rsidP="00C466B4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C466B4">
        <w:rPr>
          <w:rFonts w:ascii="Times New Roman" w:hAnsi="Times New Roman"/>
          <w:sz w:val="28"/>
          <w:szCs w:val="28"/>
        </w:rPr>
        <w:pict>
          <v:shape id="_x0000_i1030" type="#_x0000_t75" style="width:386.25pt;height:301.5pt">
            <v:imagedata r:id="rId10" o:title=""/>
          </v:shape>
        </w:pict>
      </w:r>
    </w:p>
    <w:p w:rsidR="009625C5" w:rsidRPr="00C466B4" w:rsidRDefault="009625C5" w:rsidP="00C466B4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9625C5" w:rsidRDefault="009625C5" w:rsidP="002B016F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выбираем пользователя</w:t>
      </w:r>
      <w:r w:rsidRPr="0024405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приложения</w:t>
      </w:r>
    </w:p>
    <w:p w:rsidR="009625C5" w:rsidRPr="00C466B4" w:rsidRDefault="009625C5" w:rsidP="00C466B4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C466B4">
        <w:rPr>
          <w:rFonts w:ascii="Times New Roman" w:hAnsi="Times New Roman"/>
          <w:sz w:val="28"/>
          <w:szCs w:val="28"/>
        </w:rPr>
        <w:pict>
          <v:shape id="_x0000_i1031" type="#_x0000_t75" style="width:365.25pt;height:284.25pt">
            <v:imagedata r:id="rId11" o:title=""/>
          </v:shape>
        </w:pict>
      </w:r>
    </w:p>
    <w:p w:rsidR="009625C5" w:rsidRDefault="009625C5" w:rsidP="00C466B4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625C5" w:rsidRDefault="009625C5" w:rsidP="002B016F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выбираем каталог установки и дожидаемся</w:t>
      </w:r>
      <w:r w:rsidRPr="00244051">
        <w:rPr>
          <w:rFonts w:ascii="Times New Roman" w:hAnsi="Times New Roman"/>
          <w:sz w:val="28"/>
          <w:szCs w:val="28"/>
        </w:rPr>
        <w:t xml:space="preserve"> оконча</w:t>
      </w:r>
      <w:r>
        <w:rPr>
          <w:rFonts w:ascii="Times New Roman" w:hAnsi="Times New Roman"/>
          <w:sz w:val="28"/>
          <w:szCs w:val="28"/>
        </w:rPr>
        <w:t>ния процесса</w:t>
      </w:r>
    </w:p>
    <w:p w:rsidR="009625C5" w:rsidRPr="00C466B4" w:rsidRDefault="009625C5" w:rsidP="00C466B4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C466B4">
        <w:rPr>
          <w:rFonts w:ascii="Times New Roman" w:hAnsi="Times New Roman"/>
          <w:sz w:val="28"/>
          <w:szCs w:val="28"/>
        </w:rPr>
        <w:pict>
          <v:shape id="_x0000_i1032" type="#_x0000_t75" style="width:363.75pt;height:284.25pt">
            <v:imagedata r:id="rId12" o:title=""/>
          </v:shape>
        </w:pict>
      </w:r>
    </w:p>
    <w:p w:rsidR="009625C5" w:rsidRDefault="009625C5" w:rsidP="00C466B4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625C5" w:rsidRDefault="009625C5" w:rsidP="00C466B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Наиболее полную инструкцию установки ЛЕГО ДИДЖИ</w:t>
      </w:r>
      <w:r w:rsidRPr="002C4E9F">
        <w:rPr>
          <w:rFonts w:ascii="Times New Roman" w:hAnsi="Times New Roman"/>
          <w:sz w:val="28"/>
          <w:szCs w:val="28"/>
        </w:rPr>
        <w:t>ТЭЛ ДИЗА</w:t>
      </w:r>
      <w:r>
        <w:rPr>
          <w:rFonts w:ascii="Times New Roman" w:hAnsi="Times New Roman"/>
          <w:sz w:val="28"/>
          <w:szCs w:val="28"/>
        </w:rPr>
        <w:t>Й</w:t>
      </w:r>
      <w:r w:rsidRPr="002C4E9F">
        <w:rPr>
          <w:rFonts w:ascii="Times New Roman" w:hAnsi="Times New Roman"/>
          <w:sz w:val="28"/>
          <w:szCs w:val="28"/>
        </w:rPr>
        <w:t>НЕР</w:t>
      </w:r>
      <w:r>
        <w:rPr>
          <w:rFonts w:ascii="Times New Roman" w:hAnsi="Times New Roman"/>
          <w:sz w:val="28"/>
          <w:szCs w:val="28"/>
        </w:rPr>
        <w:t xml:space="preserve"> вы найдете в разделе «Установка ЛЕГО ДИДЖИ</w:t>
      </w:r>
      <w:r w:rsidRPr="002C4E9F">
        <w:rPr>
          <w:rFonts w:ascii="Times New Roman" w:hAnsi="Times New Roman"/>
          <w:sz w:val="28"/>
          <w:szCs w:val="28"/>
        </w:rPr>
        <w:t>ТЭЛ ДИЗА</w:t>
      </w:r>
      <w:r>
        <w:rPr>
          <w:rFonts w:ascii="Times New Roman" w:hAnsi="Times New Roman"/>
          <w:sz w:val="28"/>
          <w:szCs w:val="28"/>
        </w:rPr>
        <w:t>Й</w:t>
      </w:r>
      <w:r w:rsidRPr="002C4E9F">
        <w:rPr>
          <w:rFonts w:ascii="Times New Roman" w:hAnsi="Times New Roman"/>
          <w:sz w:val="28"/>
          <w:szCs w:val="28"/>
        </w:rPr>
        <w:t>НЕР</w:t>
      </w:r>
      <w:r>
        <w:rPr>
          <w:rFonts w:ascii="Times New Roman" w:hAnsi="Times New Roman"/>
          <w:sz w:val="28"/>
          <w:szCs w:val="28"/>
        </w:rPr>
        <w:t>» в лекционных материалах</w:t>
      </w:r>
    </w:p>
    <w:p w:rsidR="009625C5" w:rsidRDefault="009625C5" w:rsidP="00C466B4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Запустим</w:t>
      </w:r>
      <w:r w:rsidRPr="00E831E3">
        <w:rPr>
          <w:rFonts w:ascii="Times New Roman" w:hAnsi="Times New Roman"/>
          <w:sz w:val="28"/>
          <w:szCs w:val="28"/>
        </w:rPr>
        <w:t xml:space="preserve"> </w:t>
      </w:r>
      <w:r w:rsidRPr="00244051">
        <w:rPr>
          <w:rFonts w:ascii="Times New Roman" w:hAnsi="Times New Roman"/>
          <w:sz w:val="28"/>
          <w:szCs w:val="28"/>
        </w:rPr>
        <w:t>приложение</w:t>
      </w:r>
      <w:r w:rsidRPr="00E831E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ЛЕГО ДИДЖИ</w:t>
      </w:r>
      <w:r w:rsidRPr="002C4E9F">
        <w:rPr>
          <w:rFonts w:ascii="Times New Roman" w:hAnsi="Times New Roman"/>
          <w:sz w:val="28"/>
          <w:szCs w:val="28"/>
        </w:rPr>
        <w:t>ТЭЛ ДИЗА</w:t>
      </w:r>
      <w:r>
        <w:rPr>
          <w:rFonts w:ascii="Times New Roman" w:hAnsi="Times New Roman"/>
          <w:sz w:val="28"/>
          <w:szCs w:val="28"/>
        </w:rPr>
        <w:t>Й</w:t>
      </w:r>
      <w:r w:rsidRPr="002C4E9F">
        <w:rPr>
          <w:rFonts w:ascii="Times New Roman" w:hAnsi="Times New Roman"/>
          <w:sz w:val="28"/>
          <w:szCs w:val="28"/>
        </w:rPr>
        <w:t>НЕР</w:t>
      </w:r>
      <w:r w:rsidRPr="00E831E3">
        <w:rPr>
          <w:rFonts w:ascii="Times New Roman" w:hAnsi="Times New Roman"/>
          <w:sz w:val="28"/>
          <w:szCs w:val="28"/>
        </w:rPr>
        <w:t xml:space="preserve">. </w:t>
      </w:r>
      <w:r w:rsidRPr="00244051">
        <w:rPr>
          <w:rFonts w:ascii="Times New Roman" w:hAnsi="Times New Roman"/>
          <w:sz w:val="28"/>
          <w:szCs w:val="28"/>
        </w:rPr>
        <w:t>Перед вами откроются 3 вкладки с надписями «</w:t>
      </w:r>
      <w:r>
        <w:rPr>
          <w:rFonts w:ascii="Times New Roman" w:hAnsi="Times New Roman"/>
          <w:sz w:val="28"/>
          <w:szCs w:val="28"/>
        </w:rPr>
        <w:t>ДИДЖИТЭЛ ДИЗАЙНЕР</w:t>
      </w:r>
      <w:r w:rsidRPr="00244051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" w:hAnsi="Times New Roman"/>
          <w:sz w:val="28"/>
          <w:szCs w:val="28"/>
        </w:rPr>
        <w:t>МАЙНДСТОРМС</w:t>
      </w:r>
      <w:r w:rsidRPr="00244051">
        <w:rPr>
          <w:rFonts w:ascii="Times New Roman" w:hAnsi="Times New Roman"/>
          <w:sz w:val="28"/>
          <w:szCs w:val="28"/>
        </w:rPr>
        <w:t>» и «</w:t>
      </w:r>
      <w:r>
        <w:rPr>
          <w:rFonts w:ascii="Times New Roman" w:hAnsi="Times New Roman"/>
          <w:sz w:val="28"/>
          <w:szCs w:val="28"/>
        </w:rPr>
        <w:t>ДИДЖИТЭЛ ДИЗАЙНЕР ЭКСТЕНДЕД</w:t>
      </w:r>
      <w:r w:rsidRPr="00244051">
        <w:rPr>
          <w:rFonts w:ascii="Times New Roman" w:hAnsi="Times New Roman"/>
          <w:sz w:val="28"/>
          <w:szCs w:val="28"/>
        </w:rPr>
        <w:t>». Мы</w:t>
      </w:r>
      <w:r>
        <w:rPr>
          <w:rFonts w:ascii="Times New Roman" w:hAnsi="Times New Roman"/>
          <w:sz w:val="28"/>
          <w:szCs w:val="28"/>
        </w:rPr>
        <w:t xml:space="preserve"> же</w:t>
      </w:r>
      <w:r w:rsidRPr="00244051">
        <w:rPr>
          <w:rFonts w:ascii="Times New Roman" w:hAnsi="Times New Roman"/>
          <w:sz w:val="28"/>
          <w:szCs w:val="28"/>
        </w:rPr>
        <w:t xml:space="preserve"> выбираем вкладку «</w:t>
      </w:r>
      <w:r>
        <w:rPr>
          <w:rFonts w:ascii="Times New Roman" w:hAnsi="Times New Roman"/>
          <w:sz w:val="28"/>
          <w:szCs w:val="28"/>
        </w:rPr>
        <w:t>МАЙНДСТОРМС</w:t>
      </w:r>
      <w:r w:rsidRPr="0024405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244051">
        <w:rPr>
          <w:rFonts w:ascii="Times New Roman" w:hAnsi="Times New Roman"/>
          <w:sz w:val="28"/>
          <w:szCs w:val="28"/>
        </w:rPr>
        <w:t xml:space="preserve">открывается </w:t>
      </w:r>
      <w:r>
        <w:rPr>
          <w:rFonts w:ascii="Times New Roman" w:hAnsi="Times New Roman"/>
          <w:sz w:val="28"/>
          <w:szCs w:val="28"/>
        </w:rPr>
        <w:t>виртуальный конструктор. Рабочую область</w:t>
      </w:r>
      <w:r w:rsidRPr="00244051">
        <w:rPr>
          <w:rFonts w:ascii="Times New Roman" w:hAnsi="Times New Roman"/>
          <w:sz w:val="28"/>
          <w:szCs w:val="28"/>
        </w:rPr>
        <w:t xml:space="preserve"> приложения </w:t>
      </w:r>
      <w:r>
        <w:rPr>
          <w:rFonts w:ascii="Times New Roman" w:hAnsi="Times New Roman"/>
          <w:sz w:val="28"/>
          <w:szCs w:val="28"/>
        </w:rPr>
        <w:t xml:space="preserve">можно </w:t>
      </w:r>
      <w:r w:rsidRPr="00244051">
        <w:rPr>
          <w:rFonts w:ascii="Times New Roman" w:hAnsi="Times New Roman"/>
          <w:sz w:val="28"/>
          <w:szCs w:val="28"/>
        </w:rPr>
        <w:t xml:space="preserve">условно разделить на 4 части: главное меню с пунктами </w:t>
      </w:r>
      <w:r>
        <w:rPr>
          <w:rFonts w:ascii="Times New Roman" w:hAnsi="Times New Roman"/>
          <w:sz w:val="28"/>
          <w:szCs w:val="28"/>
        </w:rPr>
        <w:t>ФАЙЛ</w:t>
      </w:r>
      <w:r w:rsidRPr="0024405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ЭДИТ</w:t>
      </w:r>
      <w:r w:rsidRPr="0024405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ТУЛБОКС</w:t>
      </w:r>
      <w:r w:rsidRPr="0024405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ВЬЮ</w:t>
      </w:r>
      <w:r w:rsidRPr="00244051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ХЭЛП. Н</w:t>
      </w:r>
      <w:r w:rsidRPr="00244051">
        <w:rPr>
          <w:rFonts w:ascii="Times New Roman" w:hAnsi="Times New Roman"/>
          <w:sz w:val="28"/>
          <w:szCs w:val="28"/>
        </w:rPr>
        <w:t xml:space="preserve">иже </w:t>
      </w:r>
      <w:r>
        <w:rPr>
          <w:rFonts w:ascii="Times New Roman" w:hAnsi="Times New Roman"/>
          <w:sz w:val="28"/>
          <w:szCs w:val="28"/>
        </w:rPr>
        <w:t xml:space="preserve">расположена </w:t>
      </w:r>
      <w:r w:rsidRPr="00244051">
        <w:rPr>
          <w:rFonts w:ascii="Times New Roman" w:hAnsi="Times New Roman"/>
          <w:sz w:val="28"/>
          <w:szCs w:val="28"/>
        </w:rPr>
        <w:t xml:space="preserve">группа горячих кнопок с </w:t>
      </w:r>
      <w:r>
        <w:rPr>
          <w:rFonts w:ascii="Times New Roman" w:hAnsi="Times New Roman"/>
          <w:sz w:val="28"/>
          <w:szCs w:val="28"/>
        </w:rPr>
        <w:t>доступными</w:t>
      </w:r>
      <w:r w:rsidRPr="00244051">
        <w:rPr>
          <w:rFonts w:ascii="Times New Roman" w:hAnsi="Times New Roman"/>
          <w:sz w:val="28"/>
          <w:szCs w:val="28"/>
        </w:rPr>
        <w:t xml:space="preserve"> операциями</w:t>
      </w:r>
      <w:r>
        <w:rPr>
          <w:rFonts w:ascii="Times New Roman" w:hAnsi="Times New Roman"/>
          <w:sz w:val="28"/>
          <w:szCs w:val="28"/>
        </w:rPr>
        <w:t>.</w:t>
      </w:r>
      <w:r w:rsidRPr="0024405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</w:t>
      </w:r>
      <w:r w:rsidRPr="00244051">
        <w:rPr>
          <w:rFonts w:ascii="Times New Roman" w:hAnsi="Times New Roman"/>
          <w:sz w:val="28"/>
          <w:szCs w:val="28"/>
        </w:rPr>
        <w:t>оковая панель с</w:t>
      </w:r>
      <w:r>
        <w:rPr>
          <w:rFonts w:ascii="Times New Roman" w:hAnsi="Times New Roman"/>
          <w:sz w:val="28"/>
          <w:szCs w:val="28"/>
        </w:rPr>
        <w:t>одержит вкладки</w:t>
      </w:r>
      <w:r w:rsidRPr="0024405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ТЭМПЛЕЙТС</w:t>
      </w:r>
      <w:r w:rsidRPr="0024405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ГРОУПС</w:t>
      </w:r>
      <w:r w:rsidRPr="00244051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БРИКС.</w:t>
      </w:r>
      <w:r w:rsidRPr="0024405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Проектирование проводится в центральной части рабочей области на макетной </w:t>
      </w:r>
      <w:r w:rsidRPr="00A659C1">
        <w:rPr>
          <w:rFonts w:ascii="Times New Roman" w:hAnsi="Times New Roman"/>
          <w:sz w:val="28"/>
          <w:szCs w:val="28"/>
        </w:rPr>
        <w:t xml:space="preserve">плате. </w:t>
      </w:r>
      <w:r w:rsidRPr="00A659C1">
        <w:rPr>
          <w:rFonts w:ascii="Times New Roman" w:hAnsi="Times New Roman"/>
          <w:b/>
          <w:sz w:val="28"/>
          <w:szCs w:val="28"/>
        </w:rPr>
        <w:t>[1]</w:t>
      </w:r>
    </w:p>
    <w:p w:rsidR="009625C5" w:rsidRDefault="009625C5" w:rsidP="00C466B4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вкладке БРИКС</w:t>
      </w:r>
      <w:r w:rsidRPr="00244051">
        <w:rPr>
          <w:rFonts w:ascii="Times New Roman" w:hAnsi="Times New Roman"/>
          <w:sz w:val="28"/>
          <w:szCs w:val="28"/>
        </w:rPr>
        <w:t xml:space="preserve"> приведены группы доступных элементов конструктора </w:t>
      </w:r>
      <w:r>
        <w:rPr>
          <w:rFonts w:ascii="Times New Roman" w:hAnsi="Times New Roman"/>
          <w:sz w:val="28"/>
          <w:szCs w:val="28"/>
        </w:rPr>
        <w:t>ЛЕГО МАЙНДСТОРМС</w:t>
      </w:r>
      <w:r w:rsidRPr="00244051">
        <w:rPr>
          <w:rFonts w:ascii="Times New Roman" w:hAnsi="Times New Roman"/>
          <w:sz w:val="28"/>
          <w:szCs w:val="28"/>
        </w:rPr>
        <w:t>. Приложение изначально создавалась с орие</w:t>
      </w:r>
      <w:r>
        <w:rPr>
          <w:rFonts w:ascii="Times New Roman" w:hAnsi="Times New Roman"/>
          <w:sz w:val="28"/>
          <w:szCs w:val="28"/>
        </w:rPr>
        <w:t>нтировкой на комплект NXT</w:t>
      </w:r>
      <w:r w:rsidRPr="00244051">
        <w:rPr>
          <w:rFonts w:ascii="Times New Roman" w:hAnsi="Times New Roman"/>
          <w:sz w:val="28"/>
          <w:szCs w:val="28"/>
        </w:rPr>
        <w:t xml:space="preserve">, но в этих группах вы сможете найти </w:t>
      </w:r>
      <w:r>
        <w:rPr>
          <w:rFonts w:ascii="Times New Roman" w:hAnsi="Times New Roman"/>
          <w:sz w:val="28"/>
          <w:szCs w:val="28"/>
        </w:rPr>
        <w:t xml:space="preserve">детали, входящие также </w:t>
      </w:r>
      <w:r w:rsidRPr="00892843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в набор ИВ3</w:t>
      </w:r>
      <w:r w:rsidRPr="0024405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После раскрытия группы деталей,</w:t>
      </w:r>
      <w:r w:rsidRPr="00244051">
        <w:rPr>
          <w:rFonts w:ascii="Times New Roman" w:hAnsi="Times New Roman"/>
          <w:sz w:val="28"/>
          <w:szCs w:val="28"/>
        </w:rPr>
        <w:t xml:space="preserve"> нажатием на зна</w:t>
      </w:r>
      <w:r>
        <w:rPr>
          <w:rFonts w:ascii="Times New Roman" w:hAnsi="Times New Roman"/>
          <w:sz w:val="28"/>
          <w:szCs w:val="28"/>
        </w:rPr>
        <w:t>чок «+», п</w:t>
      </w:r>
      <w:r w:rsidRPr="00244051">
        <w:rPr>
          <w:rFonts w:ascii="Times New Roman" w:hAnsi="Times New Roman"/>
          <w:sz w:val="28"/>
          <w:szCs w:val="28"/>
        </w:rPr>
        <w:t>оявляется перечень доступных элементов. Выбрав элемент,</w:t>
      </w:r>
      <w:r>
        <w:rPr>
          <w:rFonts w:ascii="Times New Roman" w:hAnsi="Times New Roman"/>
          <w:sz w:val="28"/>
          <w:szCs w:val="28"/>
        </w:rPr>
        <w:t xml:space="preserve"> нажатием левой кнопки</w:t>
      </w:r>
      <w:r w:rsidRPr="00244051">
        <w:rPr>
          <w:rFonts w:ascii="Times New Roman" w:hAnsi="Times New Roman"/>
          <w:sz w:val="28"/>
          <w:szCs w:val="28"/>
        </w:rPr>
        <w:t xml:space="preserve"> мыши, переходим на макетную плату и</w:t>
      </w:r>
      <w:r>
        <w:rPr>
          <w:rFonts w:ascii="Times New Roman" w:hAnsi="Times New Roman"/>
          <w:sz w:val="28"/>
          <w:szCs w:val="28"/>
        </w:rPr>
        <w:t xml:space="preserve"> повторно</w:t>
      </w:r>
      <w:r w:rsidRPr="00244051">
        <w:rPr>
          <w:rFonts w:ascii="Times New Roman" w:hAnsi="Times New Roman"/>
          <w:sz w:val="28"/>
          <w:szCs w:val="28"/>
        </w:rPr>
        <w:t xml:space="preserve"> нажимаем на левую кнопку. </w:t>
      </w:r>
      <w:r>
        <w:rPr>
          <w:rFonts w:ascii="Times New Roman" w:hAnsi="Times New Roman"/>
          <w:sz w:val="28"/>
          <w:szCs w:val="28"/>
        </w:rPr>
        <w:t>Деталь будет перенесена в рабочую область</w:t>
      </w:r>
      <w:r w:rsidRPr="00244051">
        <w:rPr>
          <w:rFonts w:ascii="Times New Roman" w:hAnsi="Times New Roman"/>
          <w:sz w:val="28"/>
          <w:szCs w:val="28"/>
        </w:rPr>
        <w:t>. Ее можно вращать однов</w:t>
      </w:r>
      <w:r>
        <w:rPr>
          <w:rFonts w:ascii="Times New Roman" w:hAnsi="Times New Roman"/>
          <w:sz w:val="28"/>
          <w:szCs w:val="28"/>
        </w:rPr>
        <w:t>ременным нажатием на кнопку КОНТРОЛ</w:t>
      </w:r>
      <w:r w:rsidRPr="00244051">
        <w:rPr>
          <w:rFonts w:ascii="Times New Roman" w:hAnsi="Times New Roman"/>
          <w:sz w:val="28"/>
          <w:szCs w:val="28"/>
        </w:rPr>
        <w:t xml:space="preserve"> и левую клавишу мыши. </w:t>
      </w:r>
      <w:r>
        <w:rPr>
          <w:rFonts w:ascii="Times New Roman" w:hAnsi="Times New Roman"/>
          <w:sz w:val="28"/>
          <w:szCs w:val="28"/>
        </w:rPr>
        <w:t>М</w:t>
      </w:r>
      <w:r w:rsidRPr="00244051">
        <w:rPr>
          <w:rFonts w:ascii="Times New Roman" w:hAnsi="Times New Roman"/>
          <w:sz w:val="28"/>
          <w:szCs w:val="28"/>
        </w:rPr>
        <w:t>ожно</w:t>
      </w:r>
      <w:r>
        <w:rPr>
          <w:rFonts w:ascii="Times New Roman" w:hAnsi="Times New Roman"/>
          <w:sz w:val="28"/>
          <w:szCs w:val="28"/>
        </w:rPr>
        <w:t xml:space="preserve"> также</w:t>
      </w:r>
      <w:r w:rsidRPr="00244051">
        <w:rPr>
          <w:rFonts w:ascii="Times New Roman" w:hAnsi="Times New Roman"/>
          <w:sz w:val="28"/>
          <w:szCs w:val="28"/>
        </w:rPr>
        <w:t xml:space="preserve"> вращать и макетную плоскость,</w:t>
      </w:r>
      <w:r>
        <w:rPr>
          <w:rFonts w:ascii="Times New Roman" w:hAnsi="Times New Roman"/>
          <w:sz w:val="28"/>
          <w:szCs w:val="28"/>
        </w:rPr>
        <w:t xml:space="preserve"> нажатиями</w:t>
      </w:r>
      <w:r w:rsidRPr="00244051">
        <w:rPr>
          <w:rFonts w:ascii="Times New Roman" w:hAnsi="Times New Roman"/>
          <w:sz w:val="28"/>
          <w:szCs w:val="28"/>
        </w:rPr>
        <w:t xml:space="preserve"> на кнопки</w:t>
      </w:r>
      <w:r>
        <w:rPr>
          <w:rFonts w:ascii="Times New Roman" w:hAnsi="Times New Roman"/>
          <w:sz w:val="28"/>
          <w:szCs w:val="28"/>
        </w:rPr>
        <w:t>, расположенными</w:t>
      </w:r>
      <w:r w:rsidRPr="0024405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краях</w:t>
      </w:r>
      <w:r w:rsidRPr="00244051">
        <w:rPr>
          <w:rFonts w:ascii="Times New Roman" w:hAnsi="Times New Roman"/>
          <w:sz w:val="28"/>
          <w:szCs w:val="28"/>
        </w:rPr>
        <w:t xml:space="preserve"> макетной платы. </w:t>
      </w:r>
      <w:r>
        <w:rPr>
          <w:rFonts w:ascii="Times New Roman" w:hAnsi="Times New Roman"/>
          <w:sz w:val="28"/>
          <w:szCs w:val="28"/>
        </w:rPr>
        <w:t>Детали можно перемещать мышкой, предварительно выбрав их</w:t>
      </w:r>
      <w:r w:rsidRPr="00244051">
        <w:rPr>
          <w:rFonts w:ascii="Times New Roman" w:hAnsi="Times New Roman"/>
          <w:sz w:val="28"/>
          <w:szCs w:val="28"/>
        </w:rPr>
        <w:t>. Соединение двух деталей происходит при сближении</w:t>
      </w:r>
      <w:r>
        <w:rPr>
          <w:rFonts w:ascii="Times New Roman" w:hAnsi="Times New Roman"/>
          <w:sz w:val="28"/>
          <w:szCs w:val="28"/>
        </w:rPr>
        <w:t xml:space="preserve"> соединительных элементов</w:t>
      </w:r>
      <w:r w:rsidRPr="00244051">
        <w:rPr>
          <w:rFonts w:ascii="Times New Roman" w:hAnsi="Times New Roman"/>
          <w:sz w:val="28"/>
          <w:szCs w:val="28"/>
        </w:rPr>
        <w:t xml:space="preserve">. Соединяемые детали обозначаются зеленым цветом. Последовательно собирая механизм, система запоминает используемые </w:t>
      </w:r>
      <w:r>
        <w:rPr>
          <w:rFonts w:ascii="Times New Roman" w:hAnsi="Times New Roman"/>
          <w:sz w:val="28"/>
          <w:szCs w:val="28"/>
        </w:rPr>
        <w:t xml:space="preserve">детали и порядок их </w:t>
      </w:r>
      <w:r w:rsidRPr="00A659C1">
        <w:rPr>
          <w:rFonts w:ascii="Times New Roman" w:hAnsi="Times New Roman"/>
          <w:sz w:val="28"/>
          <w:szCs w:val="28"/>
        </w:rPr>
        <w:t xml:space="preserve">соединения. </w:t>
      </w:r>
      <w:r w:rsidRPr="00A659C1">
        <w:rPr>
          <w:rFonts w:ascii="Times New Roman" w:hAnsi="Times New Roman"/>
          <w:b/>
          <w:sz w:val="28"/>
          <w:szCs w:val="28"/>
        </w:rPr>
        <w:t>[2]</w:t>
      </w:r>
    </w:p>
    <w:p w:rsidR="009625C5" w:rsidRPr="00244051" w:rsidRDefault="009625C5" w:rsidP="00C466B4">
      <w:pPr>
        <w:pStyle w:val="ListParagraph"/>
        <w:spacing w:after="0" w:line="240" w:lineRule="auto"/>
        <w:ind w:left="0" w:firstLine="349"/>
        <w:jc w:val="both"/>
        <w:rPr>
          <w:rFonts w:ascii="Times New Roman" w:hAnsi="Times New Roman"/>
          <w:sz w:val="28"/>
          <w:szCs w:val="28"/>
        </w:rPr>
      </w:pPr>
      <w:r w:rsidRPr="00244051">
        <w:rPr>
          <w:rFonts w:ascii="Times New Roman" w:hAnsi="Times New Roman"/>
          <w:sz w:val="28"/>
          <w:szCs w:val="28"/>
        </w:rPr>
        <w:t>Проект может быть сохранен для дальнейшего исп</w:t>
      </w:r>
      <w:r>
        <w:rPr>
          <w:rFonts w:ascii="Times New Roman" w:hAnsi="Times New Roman"/>
          <w:sz w:val="28"/>
          <w:szCs w:val="28"/>
        </w:rPr>
        <w:t>ользования</w:t>
      </w:r>
      <w:r w:rsidRPr="0024405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</w:t>
      </w:r>
      <w:r w:rsidRPr="00244051">
        <w:rPr>
          <w:rFonts w:ascii="Times New Roman" w:hAnsi="Times New Roman"/>
          <w:sz w:val="28"/>
          <w:szCs w:val="28"/>
        </w:rPr>
        <w:t xml:space="preserve">а панели </w:t>
      </w:r>
      <w:r>
        <w:rPr>
          <w:rFonts w:ascii="Times New Roman" w:hAnsi="Times New Roman"/>
          <w:sz w:val="28"/>
          <w:szCs w:val="28"/>
        </w:rPr>
        <w:t>п</w:t>
      </w:r>
      <w:r w:rsidRPr="00244051">
        <w:rPr>
          <w:rFonts w:ascii="Times New Roman" w:hAnsi="Times New Roman"/>
          <w:sz w:val="28"/>
          <w:szCs w:val="28"/>
        </w:rPr>
        <w:t xml:space="preserve">од главным меню </w:t>
      </w:r>
      <w:r>
        <w:rPr>
          <w:rFonts w:ascii="Times New Roman" w:hAnsi="Times New Roman"/>
          <w:sz w:val="28"/>
          <w:szCs w:val="28"/>
        </w:rPr>
        <w:t>находятся кнопки</w:t>
      </w:r>
      <w:r w:rsidRPr="00244051">
        <w:rPr>
          <w:rFonts w:ascii="Times New Roman" w:hAnsi="Times New Roman"/>
          <w:sz w:val="28"/>
          <w:szCs w:val="28"/>
        </w:rPr>
        <w:t xml:space="preserve"> </w:t>
      </w:r>
      <w:r w:rsidRPr="00FC2E03">
        <w:rPr>
          <w:rFonts w:ascii="Times New Roman" w:hAnsi="Times New Roman"/>
          <w:sz w:val="28"/>
          <w:szCs w:val="28"/>
        </w:rPr>
        <w:t>БИЛД МОДЕ</w:t>
      </w:r>
      <w:r w:rsidRPr="0024405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ВЬЮ МОДЕ</w:t>
      </w:r>
      <w:r w:rsidRPr="00244051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ЭЧТИЭМЭЛ МОДЕ</w:t>
      </w:r>
      <w:r w:rsidRPr="00244051">
        <w:rPr>
          <w:rFonts w:ascii="Times New Roman" w:hAnsi="Times New Roman"/>
          <w:sz w:val="28"/>
          <w:szCs w:val="28"/>
        </w:rPr>
        <w:t xml:space="preserve">. При выборе режима </w:t>
      </w:r>
      <w:r>
        <w:rPr>
          <w:rFonts w:ascii="Times New Roman" w:hAnsi="Times New Roman"/>
          <w:sz w:val="28"/>
          <w:szCs w:val="28"/>
        </w:rPr>
        <w:t>ЭЧТИЭМЭЛ МОДЕ</w:t>
      </w:r>
      <w:r w:rsidRPr="00244051">
        <w:rPr>
          <w:rFonts w:ascii="Times New Roman" w:hAnsi="Times New Roman"/>
          <w:sz w:val="28"/>
          <w:szCs w:val="28"/>
        </w:rPr>
        <w:t xml:space="preserve"> появляются кнопки переключения страниц влево и вправо, а также перемотки. В рабочей области по центру вы увидите результат соединения</w:t>
      </w:r>
      <w:r>
        <w:rPr>
          <w:rFonts w:ascii="Times New Roman" w:hAnsi="Times New Roman"/>
          <w:sz w:val="28"/>
          <w:szCs w:val="28"/>
        </w:rPr>
        <w:t xml:space="preserve"> деталей</w:t>
      </w:r>
      <w:r w:rsidRPr="00244051">
        <w:rPr>
          <w:rFonts w:ascii="Times New Roman" w:hAnsi="Times New Roman"/>
          <w:sz w:val="28"/>
          <w:szCs w:val="28"/>
        </w:rPr>
        <w:t xml:space="preserve">. Слева сверху - выделенное окно с используемыми деталями. На панели кнопок слева находится кнопка с надписью </w:t>
      </w:r>
      <w:r>
        <w:rPr>
          <w:rFonts w:ascii="Times New Roman" w:hAnsi="Times New Roman"/>
          <w:sz w:val="28"/>
          <w:szCs w:val="28"/>
        </w:rPr>
        <w:t>ЭЧТИЭМЭЛ</w:t>
      </w:r>
      <w:r w:rsidRPr="00244051">
        <w:rPr>
          <w:rFonts w:ascii="Times New Roman" w:hAnsi="Times New Roman"/>
          <w:sz w:val="28"/>
          <w:szCs w:val="28"/>
        </w:rPr>
        <w:t>. Нажатие на нее приведет к генерации технического альбома сборки. Далее система предложит вам указать путь сохранения альбома. Альбом можно открывать в любом браузере</w:t>
      </w:r>
      <w:r>
        <w:rPr>
          <w:rFonts w:ascii="Times New Roman" w:hAnsi="Times New Roman"/>
          <w:sz w:val="28"/>
          <w:szCs w:val="28"/>
        </w:rPr>
        <w:t>, например ИНТЕРНЕТ ЭКСПЛОУЕР</w:t>
      </w:r>
      <w:r w:rsidRPr="00244051">
        <w:rPr>
          <w:rFonts w:ascii="Times New Roman" w:hAnsi="Times New Roman"/>
          <w:sz w:val="28"/>
          <w:szCs w:val="28"/>
        </w:rPr>
        <w:t xml:space="preserve">. Предлагаю вам повторить действия по созданию и генерации технического альбома для </w:t>
      </w:r>
      <w:r>
        <w:rPr>
          <w:rFonts w:ascii="Times New Roman" w:hAnsi="Times New Roman"/>
          <w:sz w:val="28"/>
          <w:szCs w:val="28"/>
        </w:rPr>
        <w:t>простого</w:t>
      </w:r>
      <w:r w:rsidRPr="00244051">
        <w:rPr>
          <w:rFonts w:ascii="Times New Roman" w:hAnsi="Times New Roman"/>
          <w:sz w:val="28"/>
          <w:szCs w:val="28"/>
        </w:rPr>
        <w:t xml:space="preserve"> механизма. Пошаговую инструкцию того, как это сделать вы найдете в разделе «Генерация технического альбома сборки в </w:t>
      </w:r>
      <w:r>
        <w:rPr>
          <w:rFonts w:ascii="Times New Roman" w:hAnsi="Times New Roman"/>
          <w:sz w:val="28"/>
          <w:szCs w:val="28"/>
        </w:rPr>
        <w:t>ЛЕГО ДИДЖИ</w:t>
      </w:r>
      <w:r w:rsidRPr="002C4E9F">
        <w:rPr>
          <w:rFonts w:ascii="Times New Roman" w:hAnsi="Times New Roman"/>
          <w:sz w:val="28"/>
          <w:szCs w:val="28"/>
        </w:rPr>
        <w:t>ТЭЛ ДИЗА</w:t>
      </w:r>
      <w:r>
        <w:rPr>
          <w:rFonts w:ascii="Times New Roman" w:hAnsi="Times New Roman"/>
          <w:sz w:val="28"/>
          <w:szCs w:val="28"/>
        </w:rPr>
        <w:t>Й</w:t>
      </w:r>
      <w:r w:rsidRPr="002C4E9F">
        <w:rPr>
          <w:rFonts w:ascii="Times New Roman" w:hAnsi="Times New Roman"/>
          <w:sz w:val="28"/>
          <w:szCs w:val="28"/>
        </w:rPr>
        <w:t>НЕР</w:t>
      </w:r>
      <w:r w:rsidRPr="00244051">
        <w:rPr>
          <w:rFonts w:ascii="Times New Roman" w:hAnsi="Times New Roman"/>
          <w:sz w:val="28"/>
          <w:szCs w:val="28"/>
        </w:rPr>
        <w:t xml:space="preserve">» лекционных </w:t>
      </w:r>
      <w:r w:rsidRPr="00A659C1">
        <w:rPr>
          <w:rFonts w:ascii="Times New Roman" w:hAnsi="Times New Roman"/>
          <w:sz w:val="28"/>
          <w:szCs w:val="28"/>
        </w:rPr>
        <w:t xml:space="preserve">материалов. </w:t>
      </w:r>
      <w:r w:rsidRPr="00A659C1">
        <w:rPr>
          <w:rFonts w:ascii="Times New Roman" w:hAnsi="Times New Roman"/>
          <w:b/>
          <w:sz w:val="28"/>
          <w:szCs w:val="28"/>
        </w:rPr>
        <w:t>[3]</w:t>
      </w:r>
    </w:p>
    <w:p w:rsidR="009625C5" w:rsidRDefault="009625C5" w:rsidP="00C466B4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прошлом занятии мы научились устанавливать среду программирования ВИЖЭЛ СТУДИО КОУД, проводить его настройку, открывать готовый проект, загружать его в робота и запускать программу на исполнение. Нашим следующим шагом станет создание алгоритма движения робота по линии. Для решения данной задачи немного модернизируем мобильную платформу. Все дело в том, что мы собрали не совсем полноценного робота. Наш робот не имеет сенсорной системы, и как следствие, он не сможет видеть окружающий мир. Подобного рода технику правильнее будет назвать мехатронной системой. Выберем датчик измерения освещенности и цвета, подключим его к порту №1 и соединим с корпусом мобильной платформы. Соединительную деталь можете придумать сами. Основным требованием к нему будет расстояние от чувствительного элемента датчика до поверхности земли. Оно должно быть в пределах от </w:t>
      </w:r>
      <w:smartTag w:uri="urn:schemas-microsoft-com:office:smarttags" w:element="metricconverter">
        <w:smartTagPr>
          <w:attr w:name="ProductID" w:val="4 мм"/>
        </w:smartTagPr>
        <w:r>
          <w:rPr>
            <w:rFonts w:ascii="Times New Roman" w:hAnsi="Times New Roman"/>
            <w:sz w:val="28"/>
            <w:szCs w:val="28"/>
          </w:rPr>
          <w:t>4 мм</w:t>
        </w:r>
      </w:smartTag>
      <w:r>
        <w:rPr>
          <w:rFonts w:ascii="Times New Roman" w:hAnsi="Times New Roman"/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8 мм"/>
        </w:smartTagPr>
        <w:r>
          <w:rPr>
            <w:rFonts w:ascii="Times New Roman" w:hAnsi="Times New Roman"/>
            <w:sz w:val="28"/>
            <w:szCs w:val="28"/>
          </w:rPr>
          <w:t>8 мм</w:t>
        </w:r>
      </w:smartTag>
      <w:r>
        <w:rPr>
          <w:rFonts w:ascii="Times New Roman" w:hAnsi="Times New Roman"/>
          <w:sz w:val="28"/>
          <w:szCs w:val="28"/>
        </w:rPr>
        <w:t xml:space="preserve"> и располагаться под прямым углом к этой поверхности. Кроме того, датчик должен быть прикреплен к передней части корпуса ровно по центру</w:t>
      </w:r>
      <w:r w:rsidRPr="00A659C1">
        <w:rPr>
          <w:rFonts w:ascii="Times New Roman" w:hAnsi="Times New Roman"/>
          <w:sz w:val="28"/>
          <w:szCs w:val="28"/>
        </w:rPr>
        <w:t>.</w:t>
      </w:r>
      <w:r w:rsidRPr="00A659C1">
        <w:rPr>
          <w:rFonts w:ascii="Times New Roman" w:hAnsi="Times New Roman"/>
          <w:b/>
          <w:sz w:val="28"/>
          <w:szCs w:val="28"/>
        </w:rPr>
        <w:t xml:space="preserve"> [4]</w:t>
      </w:r>
    </w:p>
    <w:p w:rsidR="009625C5" w:rsidRDefault="009625C5" w:rsidP="00C466B4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Запустим приложение ВИЖЭЛ СТУДИО КОУД. Чтобы создать проект нужно открыть вкладку ИВ3</w:t>
      </w:r>
      <w:r w:rsidRPr="006674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МАЙКРО ПЭЙТОН. Нажать на кнопку «</w:t>
      </w:r>
      <w:r w:rsidRPr="009D449C">
        <w:rPr>
          <w:rFonts w:ascii="Times New Roman" w:hAnsi="Times New Roman"/>
          <w:sz w:val="28"/>
          <w:szCs w:val="28"/>
        </w:rPr>
        <w:t>КРЕЙТ</w:t>
      </w:r>
      <w:r>
        <w:rPr>
          <w:rFonts w:ascii="Times New Roman" w:hAnsi="Times New Roman"/>
          <w:sz w:val="28"/>
          <w:szCs w:val="28"/>
        </w:rPr>
        <w:t xml:space="preserve"> НЬЮ ПРОЖЕКТ», ввести имя проекта в появившемся текстовом поле и нажать на кнопку ЭНТЕР.</w:t>
      </w:r>
    </w:p>
    <w:p w:rsidR="009625C5" w:rsidRDefault="009625C5" w:rsidP="00C466B4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9625C5" w:rsidRPr="00C466B4" w:rsidRDefault="009625C5" w:rsidP="00C466B4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C466B4">
        <w:rPr>
          <w:rFonts w:ascii="Times New Roman" w:hAnsi="Times New Roman"/>
          <w:sz w:val="28"/>
          <w:szCs w:val="28"/>
        </w:rPr>
        <w:pict>
          <v:shape id="_x0000_i1033" type="#_x0000_t75" style="width:512.25pt;height:198.75pt">
            <v:imagedata r:id="rId13" o:title=""/>
          </v:shape>
        </w:pict>
      </w:r>
    </w:p>
    <w:p w:rsidR="009625C5" w:rsidRDefault="009625C5" w:rsidP="00C466B4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9625C5" w:rsidRDefault="009625C5" w:rsidP="00C466B4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появлении запроса указать папку расположения, выбрав ее и подтвердив нажатием ЧУЗ ФОЛДЕР</w:t>
      </w:r>
      <w:r w:rsidRPr="0066749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После открытия проекта слева во вкладке ЭКСПЛОУРЕР</w:t>
      </w:r>
      <w:r w:rsidRPr="00667494">
        <w:rPr>
          <w:rFonts w:ascii="Times New Roman" w:hAnsi="Times New Roman"/>
          <w:sz w:val="28"/>
          <w:szCs w:val="28"/>
        </w:rPr>
        <w:t xml:space="preserve"> вы увидите разделы </w:t>
      </w:r>
      <w:r>
        <w:rPr>
          <w:rFonts w:ascii="Times New Roman" w:hAnsi="Times New Roman"/>
          <w:sz w:val="28"/>
          <w:szCs w:val="28"/>
        </w:rPr>
        <w:t>ОПЕН ЭДИТОРС</w:t>
      </w:r>
      <w:r w:rsidRPr="00667494">
        <w:rPr>
          <w:rFonts w:ascii="Times New Roman" w:hAnsi="Times New Roman"/>
          <w:sz w:val="28"/>
          <w:szCs w:val="28"/>
        </w:rPr>
        <w:t>, назва</w:t>
      </w:r>
      <w:r>
        <w:rPr>
          <w:rFonts w:ascii="Times New Roman" w:hAnsi="Times New Roman"/>
          <w:sz w:val="28"/>
          <w:szCs w:val="28"/>
        </w:rPr>
        <w:t>ние вашего проекта, ОУТЛАЙН</w:t>
      </w:r>
      <w:r w:rsidRPr="00667494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ИВ3 ДЭВ</w:t>
      </w:r>
      <w:r w:rsidRPr="006674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ДЭВАЙС</w:t>
      </w:r>
      <w:r w:rsidRPr="006674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БРАУЗЕР</w:t>
      </w:r>
      <w:r w:rsidRPr="0066749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Выбираем раздел с названием нашего проекта и раскрываем список</w:t>
      </w:r>
      <w:r w:rsidRPr="001E65FC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файле МАЙНПАЙ располагается наш код.</w:t>
      </w:r>
    </w:p>
    <w:p w:rsidR="009625C5" w:rsidRDefault="009625C5" w:rsidP="00C466B4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9625C5" w:rsidRPr="00C466B4" w:rsidRDefault="009625C5" w:rsidP="00C466B4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C466B4">
        <w:rPr>
          <w:rFonts w:ascii="Times New Roman" w:hAnsi="Times New Roman"/>
          <w:sz w:val="28"/>
          <w:szCs w:val="28"/>
        </w:rPr>
        <w:pict>
          <v:shape id="_x0000_i1034" type="#_x0000_t75" style="width:496.5pt;height:186pt">
            <v:imagedata r:id="rId14" o:title=""/>
          </v:shape>
        </w:pict>
      </w:r>
    </w:p>
    <w:p w:rsidR="009625C5" w:rsidRDefault="009625C5" w:rsidP="00C466B4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9625C5" w:rsidRPr="00F74DC9" w:rsidRDefault="009625C5" w:rsidP="00C466B4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Изучите содержание разделов «Разработка алгоритма движения робота по линии» и «Программирование алгоритма движения робота по линии» из лекционных материалов. В этих материалах приведены инструкции пошаговой разработки алгоритма и ряда смежных задач, связанных с движением робота.</w:t>
      </w:r>
    </w:p>
    <w:p w:rsidR="009625C5" w:rsidRDefault="009625C5" w:rsidP="00C466B4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Подошел к концу третий урок. Он был посвящен созданию мобильной платформы, которая позволит перемещаться нашему умному роботу на плоскости с препятствиями. В ходе прошлых занятий мы научились решать очень важные задачи робототехники:</w:t>
      </w:r>
    </w:p>
    <w:p w:rsidR="009625C5" w:rsidRDefault="009625C5" w:rsidP="00C466B4">
      <w:pPr>
        <w:pStyle w:val="ListParagraph"/>
        <w:numPr>
          <w:ilvl w:val="0"/>
          <w:numId w:val="19"/>
        </w:num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собрали проект мобильного робота в ЛЕГО ДИДЖИ</w:t>
      </w:r>
      <w:r w:rsidRPr="002C4E9F">
        <w:rPr>
          <w:rFonts w:ascii="Times New Roman" w:hAnsi="Times New Roman"/>
          <w:sz w:val="28"/>
          <w:szCs w:val="28"/>
        </w:rPr>
        <w:t>ТЭЛ ДИЗА</w:t>
      </w:r>
      <w:r>
        <w:rPr>
          <w:rFonts w:ascii="Times New Roman" w:hAnsi="Times New Roman"/>
          <w:sz w:val="28"/>
          <w:szCs w:val="28"/>
        </w:rPr>
        <w:t>Й</w:t>
      </w:r>
      <w:r w:rsidRPr="002C4E9F">
        <w:rPr>
          <w:rFonts w:ascii="Times New Roman" w:hAnsi="Times New Roman"/>
          <w:sz w:val="28"/>
          <w:szCs w:val="28"/>
        </w:rPr>
        <w:t>НЕР</w:t>
      </w:r>
      <w:r>
        <w:rPr>
          <w:rFonts w:ascii="Times New Roman" w:hAnsi="Times New Roman"/>
          <w:sz w:val="28"/>
          <w:szCs w:val="28"/>
        </w:rPr>
        <w:t xml:space="preserve"> и сгенерировали технический альбом его сборки</w:t>
      </w:r>
    </w:p>
    <w:p w:rsidR="009625C5" w:rsidRDefault="009625C5" w:rsidP="00C466B4">
      <w:pPr>
        <w:pStyle w:val="ListParagraph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9625C5" w:rsidRDefault="009625C5" w:rsidP="00C466B4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C466B4">
        <w:rPr>
          <w:rFonts w:ascii="Times New Roman" w:hAnsi="Times New Roman"/>
          <w:sz w:val="28"/>
          <w:szCs w:val="28"/>
        </w:rPr>
        <w:pict>
          <v:shape id="_x0000_i1035" type="#_x0000_t75" style="width:460.5pt;height:258.75pt">
            <v:imagedata r:id="rId15" o:title=""/>
          </v:shape>
        </w:pict>
      </w:r>
    </w:p>
    <w:p w:rsidR="009625C5" w:rsidRPr="00C466B4" w:rsidRDefault="009625C5" w:rsidP="00C466B4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9625C5" w:rsidRDefault="009625C5" w:rsidP="00C466B4">
      <w:pPr>
        <w:pStyle w:val="ListParagraph"/>
        <w:numPr>
          <w:ilvl w:val="0"/>
          <w:numId w:val="19"/>
        </w:num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осуществили саму сборку робота по техническому альбому на базе конструктора ЛЕГО МАЙНДСТОРМС ИВ3</w:t>
      </w:r>
    </w:p>
    <w:p w:rsidR="009625C5" w:rsidRDefault="009625C5" w:rsidP="00C466B4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C466B4">
        <w:rPr>
          <w:rFonts w:ascii="Times New Roman" w:hAnsi="Times New Roman"/>
          <w:sz w:val="28"/>
          <w:szCs w:val="28"/>
        </w:rPr>
        <w:pict>
          <v:shape id="_x0000_i1036" type="#_x0000_t75" style="width:470.25pt;height:257.25pt">
            <v:imagedata r:id="rId16" o:title=""/>
          </v:shape>
        </w:pict>
      </w:r>
    </w:p>
    <w:p w:rsidR="009625C5" w:rsidRPr="00C466B4" w:rsidRDefault="009625C5" w:rsidP="00C466B4">
      <w:pPr>
        <w:pStyle w:val="ListParagraph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9625C5" w:rsidRDefault="009625C5" w:rsidP="00C466B4">
      <w:pPr>
        <w:pStyle w:val="ListParagraph"/>
        <w:numPr>
          <w:ilvl w:val="0"/>
          <w:numId w:val="19"/>
        </w:num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разработали ряд важных алгоритмов, позволяющих роботу двигаться по линии и без нее, обходя препятствия</w:t>
      </w:r>
    </w:p>
    <w:p w:rsidR="009625C5" w:rsidRDefault="009625C5" w:rsidP="00C466B4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C466B4">
        <w:rPr>
          <w:rFonts w:ascii="Times New Roman" w:hAnsi="Times New Roman"/>
          <w:sz w:val="28"/>
          <w:szCs w:val="28"/>
        </w:rPr>
        <w:pict>
          <v:shape id="_x0000_i1037" type="#_x0000_t75" style="width:481.5pt;height:251.25pt">
            <v:imagedata r:id="rId17" o:title=""/>
          </v:shape>
        </w:pict>
      </w:r>
    </w:p>
    <w:p w:rsidR="009625C5" w:rsidRPr="00C466B4" w:rsidRDefault="009625C5" w:rsidP="00C466B4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9625C5" w:rsidRDefault="009625C5" w:rsidP="00C466B4">
      <w:pPr>
        <w:pStyle w:val="ListParagraph"/>
        <w:numPr>
          <w:ilvl w:val="0"/>
          <w:numId w:val="19"/>
        </w:num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реализовали эти алгоритмы в среде ВИЖЭЛ СТУДИО КОУД</w:t>
      </w:r>
    </w:p>
    <w:p w:rsidR="009625C5" w:rsidRDefault="009625C5" w:rsidP="00C466B4">
      <w:pPr>
        <w:pStyle w:val="ListParagraph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9625C5" w:rsidRDefault="009625C5" w:rsidP="00C466B4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C466B4">
        <w:rPr>
          <w:rFonts w:ascii="Times New Roman" w:hAnsi="Times New Roman"/>
          <w:sz w:val="28"/>
          <w:szCs w:val="28"/>
        </w:rPr>
        <w:pict>
          <v:shape id="_x0000_i1038" type="#_x0000_t75" style="width:488.25pt;height:276pt">
            <v:imagedata r:id="rId18" o:title=""/>
          </v:shape>
        </w:pict>
      </w:r>
    </w:p>
    <w:p w:rsidR="009625C5" w:rsidRPr="00C466B4" w:rsidRDefault="009625C5" w:rsidP="00C466B4">
      <w:pPr>
        <w:pStyle w:val="ListParagraph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9625C5" w:rsidRDefault="009625C5" w:rsidP="00C466B4">
      <w:pPr>
        <w:pStyle w:val="ListParagraph"/>
        <w:numPr>
          <w:ilvl w:val="0"/>
          <w:numId w:val="19"/>
        </w:num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научились загружать программы в робота и запускать их на выполнение</w:t>
      </w:r>
    </w:p>
    <w:p w:rsidR="009625C5" w:rsidRPr="00A659C1" w:rsidRDefault="009625C5" w:rsidP="00C466B4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659C1">
        <w:rPr>
          <w:rFonts w:ascii="Times New Roman" w:hAnsi="Times New Roman"/>
          <w:sz w:val="28"/>
          <w:szCs w:val="28"/>
        </w:rPr>
        <w:pict>
          <v:shape id="_x0000_i1039" type="#_x0000_t75" style="width:494.25pt;height:284.25pt">
            <v:imagedata r:id="rId19" o:title=""/>
          </v:shape>
        </w:pict>
      </w:r>
    </w:p>
    <w:p w:rsidR="009625C5" w:rsidRDefault="009625C5" w:rsidP="00C466B4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625C5" w:rsidRPr="00CB0010" w:rsidRDefault="009625C5" w:rsidP="000F7AA9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 данного занятия являются системообразующим фактором нашего курса. В них описан полный технологический цикл по созданию мобильной робототехнической платформы. Следующее занятие будет посвящено более сложной робототехнической системе – роботу-манипулятору. На этом наш урок завершен, до скорой встречи.</w:t>
      </w:r>
    </w:p>
    <w:p w:rsidR="009625C5" w:rsidRDefault="009625C5" w:rsidP="00DF2D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625C5" w:rsidRDefault="009625C5" w:rsidP="00DF2D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625C5" w:rsidRPr="00D75710" w:rsidRDefault="009625C5" w:rsidP="00D7571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Видеоресурсы</w:t>
      </w:r>
    </w:p>
    <w:p w:rsidR="009625C5" w:rsidRDefault="009625C5" w:rsidP="00DF2D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625C5" w:rsidRDefault="009625C5" w:rsidP="00E57802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20" w:history="1">
        <w:r w:rsidRPr="00021D57">
          <w:rPr>
            <w:rStyle w:val="Hyperlink"/>
            <w:rFonts w:ascii="Times New Roman" w:hAnsi="Times New Roman"/>
            <w:sz w:val="28"/>
            <w:szCs w:val="28"/>
          </w:rPr>
          <w:t>https://youtu.be/eL52bqEyMCw</w:t>
        </w:r>
      </w:hyperlink>
    </w:p>
    <w:p w:rsidR="009625C5" w:rsidRDefault="009625C5" w:rsidP="00D75710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21" w:history="1">
        <w:r w:rsidRPr="00021D57">
          <w:rPr>
            <w:rStyle w:val="Hyperlink"/>
            <w:rFonts w:ascii="Times New Roman" w:hAnsi="Times New Roman"/>
            <w:sz w:val="28"/>
            <w:szCs w:val="28"/>
          </w:rPr>
          <w:t>https://youtu.be/47KrNiH0TYo</w:t>
        </w:r>
      </w:hyperlink>
    </w:p>
    <w:p w:rsidR="009625C5" w:rsidRDefault="009625C5" w:rsidP="00D75710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22" w:history="1">
        <w:r w:rsidRPr="00021D57">
          <w:rPr>
            <w:rStyle w:val="Hyperlink"/>
            <w:rFonts w:ascii="Times New Roman" w:hAnsi="Times New Roman"/>
            <w:sz w:val="28"/>
            <w:szCs w:val="28"/>
          </w:rPr>
          <w:t>https://youtu.be/rcs_1A1myGo</w:t>
        </w:r>
      </w:hyperlink>
    </w:p>
    <w:p w:rsidR="009625C5" w:rsidRDefault="009625C5" w:rsidP="00D75710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23" w:history="1">
        <w:r w:rsidRPr="00021D57">
          <w:rPr>
            <w:rStyle w:val="Hyperlink"/>
            <w:rFonts w:ascii="Times New Roman" w:hAnsi="Times New Roman"/>
            <w:sz w:val="28"/>
            <w:szCs w:val="28"/>
          </w:rPr>
          <w:t>https://youtu.be/EW_pBL9-j1Q</w:t>
        </w:r>
      </w:hyperlink>
    </w:p>
    <w:p w:rsidR="009625C5" w:rsidRPr="000F7AA9" w:rsidRDefault="009625C5" w:rsidP="00DF2D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9625C5" w:rsidRPr="000F7AA9" w:rsidSect="005863C2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6224E"/>
    <w:multiLevelType w:val="hybridMultilevel"/>
    <w:tmpl w:val="988C98DC"/>
    <w:lvl w:ilvl="0" w:tplc="B5483D60">
      <w:start w:val="3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AD6033"/>
    <w:multiLevelType w:val="hybridMultilevel"/>
    <w:tmpl w:val="15AE1DAC"/>
    <w:lvl w:ilvl="0" w:tplc="259AEE42">
      <w:start w:val="5"/>
      <w:numFmt w:val="decimal"/>
      <w:lvlText w:val="%1."/>
      <w:lvlJc w:val="left"/>
      <w:pPr>
        <w:ind w:left="1776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66747E4"/>
    <w:multiLevelType w:val="hybridMultilevel"/>
    <w:tmpl w:val="4B58FBC6"/>
    <w:lvl w:ilvl="0" w:tplc="18C231DC">
      <w:start w:val="1"/>
      <w:numFmt w:val="decimal"/>
      <w:lvlText w:val="%1."/>
      <w:lvlJc w:val="left"/>
      <w:pPr>
        <w:ind w:left="17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BB00DFF"/>
    <w:multiLevelType w:val="hybridMultilevel"/>
    <w:tmpl w:val="2E5CD280"/>
    <w:lvl w:ilvl="0" w:tplc="18C231DC">
      <w:start w:val="1"/>
      <w:numFmt w:val="decimal"/>
      <w:lvlText w:val="%1."/>
      <w:lvlJc w:val="left"/>
      <w:pPr>
        <w:ind w:left="17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C4A1520"/>
    <w:multiLevelType w:val="hybridMultilevel"/>
    <w:tmpl w:val="25BE70CE"/>
    <w:lvl w:ilvl="0" w:tplc="0419001B">
      <w:start w:val="1"/>
      <w:numFmt w:val="lowerRoman"/>
      <w:lvlText w:val="%1."/>
      <w:lvlJc w:val="right"/>
      <w:pPr>
        <w:ind w:left="23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5">
    <w:nsid w:val="12C40E70"/>
    <w:multiLevelType w:val="hybridMultilevel"/>
    <w:tmpl w:val="AF1AE706"/>
    <w:lvl w:ilvl="0" w:tplc="694C2808">
      <w:start w:val="1"/>
      <w:numFmt w:val="decimal"/>
      <w:lvlText w:val="%1."/>
      <w:lvlJc w:val="left"/>
      <w:pPr>
        <w:ind w:left="1839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6">
    <w:nsid w:val="1715421F"/>
    <w:multiLevelType w:val="hybridMultilevel"/>
    <w:tmpl w:val="71960CEE"/>
    <w:lvl w:ilvl="0" w:tplc="0419000F">
      <w:start w:val="1"/>
      <w:numFmt w:val="decimal"/>
      <w:lvlText w:val="%1."/>
      <w:lvlJc w:val="left"/>
      <w:pPr>
        <w:ind w:left="177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7">
    <w:nsid w:val="18E378B4"/>
    <w:multiLevelType w:val="hybridMultilevel"/>
    <w:tmpl w:val="CDC45F08"/>
    <w:lvl w:ilvl="0" w:tplc="F69A3100">
      <w:start w:val="1"/>
      <w:numFmt w:val="decimal"/>
      <w:lvlText w:val="%1."/>
      <w:lvlJc w:val="left"/>
      <w:pPr>
        <w:ind w:left="17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ECA6CCD"/>
    <w:multiLevelType w:val="hybridMultilevel"/>
    <w:tmpl w:val="6316BE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46E41B9"/>
    <w:multiLevelType w:val="hybridMultilevel"/>
    <w:tmpl w:val="1C52DBE2"/>
    <w:lvl w:ilvl="0" w:tplc="0419000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5" w:hanging="360"/>
      </w:pPr>
      <w:rPr>
        <w:rFonts w:ascii="Wingdings" w:hAnsi="Wingdings" w:hint="default"/>
      </w:rPr>
    </w:lvl>
  </w:abstractNum>
  <w:abstractNum w:abstractNumId="10">
    <w:nsid w:val="249B021D"/>
    <w:multiLevelType w:val="hybridMultilevel"/>
    <w:tmpl w:val="93CED8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63625E9"/>
    <w:multiLevelType w:val="hybridMultilevel"/>
    <w:tmpl w:val="5044D2E4"/>
    <w:lvl w:ilvl="0" w:tplc="0419000F">
      <w:start w:val="1"/>
      <w:numFmt w:val="decimal"/>
      <w:lvlText w:val="%1."/>
      <w:lvlJc w:val="left"/>
      <w:pPr>
        <w:ind w:left="177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12">
    <w:nsid w:val="278F5B4F"/>
    <w:multiLevelType w:val="hybridMultilevel"/>
    <w:tmpl w:val="B46C0BB2"/>
    <w:lvl w:ilvl="0" w:tplc="0419000F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3">
    <w:nsid w:val="2F546719"/>
    <w:multiLevelType w:val="hybridMultilevel"/>
    <w:tmpl w:val="1424EF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7FF02DD"/>
    <w:multiLevelType w:val="hybridMultilevel"/>
    <w:tmpl w:val="3D30D276"/>
    <w:lvl w:ilvl="0" w:tplc="0419000F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5">
    <w:nsid w:val="389604EC"/>
    <w:multiLevelType w:val="hybridMultilevel"/>
    <w:tmpl w:val="0AC80474"/>
    <w:lvl w:ilvl="0" w:tplc="694C2808">
      <w:start w:val="1"/>
      <w:numFmt w:val="decimal"/>
      <w:lvlText w:val="%1."/>
      <w:lvlJc w:val="left"/>
      <w:pPr>
        <w:ind w:left="1839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2B26745"/>
    <w:multiLevelType w:val="hybridMultilevel"/>
    <w:tmpl w:val="2A509A40"/>
    <w:lvl w:ilvl="0" w:tplc="76FC36E6">
      <w:start w:val="4"/>
      <w:numFmt w:val="decimal"/>
      <w:lvlText w:val="%1."/>
      <w:lvlJc w:val="left"/>
      <w:pPr>
        <w:ind w:left="1839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4BD4E02"/>
    <w:multiLevelType w:val="hybridMultilevel"/>
    <w:tmpl w:val="9CA26C30"/>
    <w:lvl w:ilvl="0" w:tplc="97D2EF72">
      <w:start w:val="4"/>
      <w:numFmt w:val="decimal"/>
      <w:lvlText w:val="%1."/>
      <w:lvlJc w:val="left"/>
      <w:pPr>
        <w:ind w:left="1776" w:hanging="360"/>
      </w:pPr>
      <w:rPr>
        <w:rFonts w:cs="Times New Roman" w:hint="default"/>
      </w:rPr>
    </w:lvl>
    <w:lvl w:ilvl="1" w:tplc="081C77F6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B1E7DB5"/>
    <w:multiLevelType w:val="hybridMultilevel"/>
    <w:tmpl w:val="3D30D276"/>
    <w:lvl w:ilvl="0" w:tplc="0419000F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9">
    <w:nsid w:val="4C4F3236"/>
    <w:multiLevelType w:val="hybridMultilevel"/>
    <w:tmpl w:val="A26C89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35B7E25"/>
    <w:multiLevelType w:val="hybridMultilevel"/>
    <w:tmpl w:val="312CAC58"/>
    <w:lvl w:ilvl="0" w:tplc="694C2808">
      <w:start w:val="1"/>
      <w:numFmt w:val="decimal"/>
      <w:lvlText w:val="%1."/>
      <w:lvlJc w:val="left"/>
      <w:pPr>
        <w:ind w:left="2547" w:hanging="7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21">
    <w:nsid w:val="5F1F7C4F"/>
    <w:multiLevelType w:val="hybridMultilevel"/>
    <w:tmpl w:val="033C820C"/>
    <w:lvl w:ilvl="0" w:tplc="4372D0E6">
      <w:start w:val="2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215048C"/>
    <w:multiLevelType w:val="hybridMultilevel"/>
    <w:tmpl w:val="47ACF5E2"/>
    <w:lvl w:ilvl="0" w:tplc="46549926">
      <w:start w:val="1"/>
      <w:numFmt w:val="decimal"/>
      <w:lvlText w:val="%1."/>
      <w:lvlJc w:val="left"/>
      <w:pPr>
        <w:ind w:left="214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5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1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  <w:rPr>
        <w:rFonts w:cs="Times New Roman"/>
      </w:rPr>
    </w:lvl>
  </w:abstractNum>
  <w:num w:numId="1">
    <w:abstractNumId w:val="12"/>
  </w:num>
  <w:num w:numId="2">
    <w:abstractNumId w:val="4"/>
  </w:num>
  <w:num w:numId="3">
    <w:abstractNumId w:val="5"/>
  </w:num>
  <w:num w:numId="4">
    <w:abstractNumId w:val="20"/>
  </w:num>
  <w:num w:numId="5">
    <w:abstractNumId w:val="15"/>
  </w:num>
  <w:num w:numId="6">
    <w:abstractNumId w:val="16"/>
  </w:num>
  <w:num w:numId="7">
    <w:abstractNumId w:val="19"/>
  </w:num>
  <w:num w:numId="8">
    <w:abstractNumId w:val="9"/>
  </w:num>
  <w:num w:numId="9">
    <w:abstractNumId w:val="11"/>
  </w:num>
  <w:num w:numId="10">
    <w:abstractNumId w:val="6"/>
  </w:num>
  <w:num w:numId="11">
    <w:abstractNumId w:val="17"/>
  </w:num>
  <w:num w:numId="12">
    <w:abstractNumId w:val="3"/>
  </w:num>
  <w:num w:numId="13">
    <w:abstractNumId w:val="2"/>
  </w:num>
  <w:num w:numId="14">
    <w:abstractNumId w:val="1"/>
  </w:num>
  <w:num w:numId="15">
    <w:abstractNumId w:val="7"/>
  </w:num>
  <w:num w:numId="16">
    <w:abstractNumId w:val="18"/>
  </w:num>
  <w:num w:numId="17">
    <w:abstractNumId w:val="10"/>
  </w:num>
  <w:num w:numId="18">
    <w:abstractNumId w:val="21"/>
  </w:num>
  <w:num w:numId="19">
    <w:abstractNumId w:val="22"/>
  </w:num>
  <w:num w:numId="20">
    <w:abstractNumId w:val="14"/>
  </w:num>
  <w:num w:numId="21">
    <w:abstractNumId w:val="0"/>
  </w:num>
  <w:num w:numId="22">
    <w:abstractNumId w:val="8"/>
  </w:num>
  <w:num w:numId="2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1328"/>
    <w:rsid w:val="00000FFF"/>
    <w:rsid w:val="00021D57"/>
    <w:rsid w:val="00033896"/>
    <w:rsid w:val="000B3149"/>
    <w:rsid w:val="000D0680"/>
    <w:rsid w:val="000D78AA"/>
    <w:rsid w:val="000F785D"/>
    <w:rsid w:val="000F7AA9"/>
    <w:rsid w:val="00110E50"/>
    <w:rsid w:val="00112912"/>
    <w:rsid w:val="0012145D"/>
    <w:rsid w:val="00145AA1"/>
    <w:rsid w:val="001652A3"/>
    <w:rsid w:val="00185855"/>
    <w:rsid w:val="001B070A"/>
    <w:rsid w:val="001E65FC"/>
    <w:rsid w:val="001E67FC"/>
    <w:rsid w:val="00204250"/>
    <w:rsid w:val="00213456"/>
    <w:rsid w:val="00225E34"/>
    <w:rsid w:val="00235F61"/>
    <w:rsid w:val="00244051"/>
    <w:rsid w:val="00284590"/>
    <w:rsid w:val="002B016F"/>
    <w:rsid w:val="002C4E9F"/>
    <w:rsid w:val="00325BAA"/>
    <w:rsid w:val="00350B09"/>
    <w:rsid w:val="00352277"/>
    <w:rsid w:val="00363C6E"/>
    <w:rsid w:val="00377412"/>
    <w:rsid w:val="003A5F34"/>
    <w:rsid w:val="003C21A3"/>
    <w:rsid w:val="003D76FB"/>
    <w:rsid w:val="00435480"/>
    <w:rsid w:val="004367BE"/>
    <w:rsid w:val="00466601"/>
    <w:rsid w:val="00493102"/>
    <w:rsid w:val="005074CE"/>
    <w:rsid w:val="005302E7"/>
    <w:rsid w:val="00547B54"/>
    <w:rsid w:val="00552AB7"/>
    <w:rsid w:val="0058203A"/>
    <w:rsid w:val="005863C2"/>
    <w:rsid w:val="00593B27"/>
    <w:rsid w:val="005A5187"/>
    <w:rsid w:val="005D148E"/>
    <w:rsid w:val="005D7143"/>
    <w:rsid w:val="005E3752"/>
    <w:rsid w:val="006117F9"/>
    <w:rsid w:val="00651962"/>
    <w:rsid w:val="00667494"/>
    <w:rsid w:val="00695250"/>
    <w:rsid w:val="00695D35"/>
    <w:rsid w:val="006A6F74"/>
    <w:rsid w:val="006B7569"/>
    <w:rsid w:val="006D1202"/>
    <w:rsid w:val="006F768B"/>
    <w:rsid w:val="006F796F"/>
    <w:rsid w:val="00751A6F"/>
    <w:rsid w:val="00765081"/>
    <w:rsid w:val="007675EE"/>
    <w:rsid w:val="00772A28"/>
    <w:rsid w:val="007813D6"/>
    <w:rsid w:val="0078146C"/>
    <w:rsid w:val="007A4D2B"/>
    <w:rsid w:val="007B0258"/>
    <w:rsid w:val="007B6BEF"/>
    <w:rsid w:val="007C7CF2"/>
    <w:rsid w:val="00814791"/>
    <w:rsid w:val="0081667D"/>
    <w:rsid w:val="00867783"/>
    <w:rsid w:val="00884D25"/>
    <w:rsid w:val="00892843"/>
    <w:rsid w:val="00897E59"/>
    <w:rsid w:val="008B058C"/>
    <w:rsid w:val="008C3587"/>
    <w:rsid w:val="008C7DBA"/>
    <w:rsid w:val="008D099B"/>
    <w:rsid w:val="008F6E7E"/>
    <w:rsid w:val="00905E2F"/>
    <w:rsid w:val="00922C5C"/>
    <w:rsid w:val="00922D72"/>
    <w:rsid w:val="009625C5"/>
    <w:rsid w:val="009B44FF"/>
    <w:rsid w:val="009C587B"/>
    <w:rsid w:val="009D449C"/>
    <w:rsid w:val="009E0BBE"/>
    <w:rsid w:val="00A078A4"/>
    <w:rsid w:val="00A10194"/>
    <w:rsid w:val="00A2642D"/>
    <w:rsid w:val="00A30A54"/>
    <w:rsid w:val="00A61CF9"/>
    <w:rsid w:val="00A659C1"/>
    <w:rsid w:val="00A7663C"/>
    <w:rsid w:val="00A77B78"/>
    <w:rsid w:val="00AA2BCE"/>
    <w:rsid w:val="00AB56A0"/>
    <w:rsid w:val="00AC34FF"/>
    <w:rsid w:val="00AD72EB"/>
    <w:rsid w:val="00AE63A7"/>
    <w:rsid w:val="00B35499"/>
    <w:rsid w:val="00B46AD7"/>
    <w:rsid w:val="00B64286"/>
    <w:rsid w:val="00B74167"/>
    <w:rsid w:val="00BA167C"/>
    <w:rsid w:val="00BC08EA"/>
    <w:rsid w:val="00BD1328"/>
    <w:rsid w:val="00BF510C"/>
    <w:rsid w:val="00C007C6"/>
    <w:rsid w:val="00C16C5F"/>
    <w:rsid w:val="00C17DCA"/>
    <w:rsid w:val="00C17DF0"/>
    <w:rsid w:val="00C466B4"/>
    <w:rsid w:val="00C613CC"/>
    <w:rsid w:val="00C87578"/>
    <w:rsid w:val="00CA29BC"/>
    <w:rsid w:val="00CB0010"/>
    <w:rsid w:val="00CD0302"/>
    <w:rsid w:val="00CE3E3D"/>
    <w:rsid w:val="00CE4704"/>
    <w:rsid w:val="00CE78DA"/>
    <w:rsid w:val="00CF7584"/>
    <w:rsid w:val="00D06057"/>
    <w:rsid w:val="00D3590F"/>
    <w:rsid w:val="00D626F3"/>
    <w:rsid w:val="00D741B0"/>
    <w:rsid w:val="00D75710"/>
    <w:rsid w:val="00D826E5"/>
    <w:rsid w:val="00D86474"/>
    <w:rsid w:val="00DA3FC7"/>
    <w:rsid w:val="00DD1D3E"/>
    <w:rsid w:val="00DE1900"/>
    <w:rsid w:val="00DE7BC4"/>
    <w:rsid w:val="00DF2D0D"/>
    <w:rsid w:val="00E14952"/>
    <w:rsid w:val="00E32A0B"/>
    <w:rsid w:val="00E57802"/>
    <w:rsid w:val="00E613B7"/>
    <w:rsid w:val="00E678A1"/>
    <w:rsid w:val="00E831E3"/>
    <w:rsid w:val="00E841D6"/>
    <w:rsid w:val="00E94A2F"/>
    <w:rsid w:val="00EE243A"/>
    <w:rsid w:val="00EE2671"/>
    <w:rsid w:val="00EE2A11"/>
    <w:rsid w:val="00EF6C69"/>
    <w:rsid w:val="00F03C46"/>
    <w:rsid w:val="00F04765"/>
    <w:rsid w:val="00F05CED"/>
    <w:rsid w:val="00F276A6"/>
    <w:rsid w:val="00F327C3"/>
    <w:rsid w:val="00F74DC9"/>
    <w:rsid w:val="00F816C5"/>
    <w:rsid w:val="00F92A1B"/>
    <w:rsid w:val="00F97A81"/>
    <w:rsid w:val="00FB0038"/>
    <w:rsid w:val="00FB1592"/>
    <w:rsid w:val="00FB7D50"/>
    <w:rsid w:val="00FC2E03"/>
    <w:rsid w:val="00FC4337"/>
    <w:rsid w:val="00FE1012"/>
    <w:rsid w:val="00FE2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78A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C7DBA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D75710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s://youtu.be/47KrNiH0TYo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youtu.be/eL52bqEyMCw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youtu.be/EW_pBL9-j1Q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youtu.be/rcs_1A1myG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452</TotalTime>
  <Pages>9</Pages>
  <Words>1039</Words>
  <Characters>5924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ipoit2</dc:creator>
  <cp:keywords/>
  <dc:description/>
  <cp:lastModifiedBy>almaz</cp:lastModifiedBy>
  <cp:revision>45</cp:revision>
  <dcterms:created xsi:type="dcterms:W3CDTF">2020-03-09T14:31:00Z</dcterms:created>
  <dcterms:modified xsi:type="dcterms:W3CDTF">2020-04-03T16:54:00Z</dcterms:modified>
</cp:coreProperties>
</file>