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D6B" w:rsidRDefault="00EC6D6B" w:rsidP="006B75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Лекция 4</w:t>
      </w:r>
    </w:p>
    <w:p w:rsidR="00EC6D6B" w:rsidRPr="00886225" w:rsidRDefault="00EC6D6B" w:rsidP="006B75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86225">
        <w:rPr>
          <w:rFonts w:ascii="Times New Roman" w:hAnsi="Times New Roman"/>
          <w:b/>
          <w:sz w:val="28"/>
          <w:szCs w:val="28"/>
        </w:rPr>
        <w:t>Разработка манипулятора робота ХоумБот</w:t>
      </w:r>
    </w:p>
    <w:p w:rsidR="00EC6D6B" w:rsidRDefault="00EC6D6B" w:rsidP="00A67A1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C6D6B" w:rsidRDefault="00EC6D6B" w:rsidP="00A67A16">
      <w:pPr>
        <w:pStyle w:val="ListParagraph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13900">
        <w:rPr>
          <w:rFonts w:ascii="Times New Roman" w:hAnsi="Times New Roman"/>
          <w:sz w:val="28"/>
          <w:szCs w:val="28"/>
        </w:rPr>
        <w:t xml:space="preserve">Всем, привет! Мы продолжаем онлайн курс робототехники «Умный ХоумБот». На прошлых занятиях мы полностью отработали технологический цикл по созданию мобильной роботизированной платформы для нашего умного робота. </w:t>
      </w:r>
      <w:r>
        <w:rPr>
          <w:rFonts w:ascii="Times New Roman" w:hAnsi="Times New Roman"/>
          <w:sz w:val="28"/>
          <w:szCs w:val="28"/>
        </w:rPr>
        <w:t>Темой четвертого</w:t>
      </w:r>
      <w:r w:rsidRPr="00D139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урока является разработка более сложной машины – робота-манипулятора или просто манипулятора</w:t>
      </w:r>
      <w:r w:rsidRPr="00D1390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 самом деле, разработка манипулятора является настоящей инженерной работой, потому что требует серьезных математических расчетов.</w:t>
      </w:r>
    </w:p>
    <w:p w:rsidR="00EC6D6B" w:rsidRPr="00D13900" w:rsidRDefault="00EC6D6B" w:rsidP="00A67A16">
      <w:pPr>
        <w:pStyle w:val="ListParagraph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достижения цели запланируем следующую последовательность из 8 задач:</w:t>
      </w:r>
    </w:p>
    <w:p w:rsidR="00EC6D6B" w:rsidRDefault="00EC6D6B" w:rsidP="00A67A16">
      <w:pPr>
        <w:pStyle w:val="ListParagraph"/>
        <w:numPr>
          <w:ilvl w:val="0"/>
          <w:numId w:val="16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разработаем кинематическую схему манипулятора</w:t>
      </w:r>
    </w:p>
    <w:p w:rsidR="00EC6D6B" w:rsidRDefault="00EC6D6B" w:rsidP="00A67A16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31322C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261pt">
            <v:imagedata r:id="rId5" o:title=""/>
          </v:shape>
        </w:pict>
      </w:r>
    </w:p>
    <w:p w:rsidR="00EC6D6B" w:rsidRPr="00A67A16" w:rsidRDefault="00EC6D6B" w:rsidP="00A67A16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C6D6B" w:rsidRDefault="00EC6D6B" w:rsidP="00B8124B">
      <w:pPr>
        <w:pStyle w:val="ListParagraph"/>
        <w:numPr>
          <w:ilvl w:val="0"/>
          <w:numId w:val="16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решим прямую позиционную задачу для манипулятора</w:t>
      </w:r>
    </w:p>
    <w:p w:rsidR="00EC6D6B" w:rsidRPr="00DB4CD4" w:rsidRDefault="00EC6D6B" w:rsidP="00A67A16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31322C">
        <w:rPr>
          <w:rFonts w:ascii="Times New Roman" w:hAnsi="Times New Roman"/>
          <w:sz w:val="28"/>
          <w:szCs w:val="28"/>
        </w:rPr>
        <w:pict>
          <v:shape id="_x0000_i1026" type="#_x0000_t75" style="width:483pt;height:246pt">
            <v:imagedata r:id="rId6" o:title=""/>
          </v:shape>
        </w:pict>
      </w:r>
    </w:p>
    <w:p w:rsidR="00EC6D6B" w:rsidRDefault="00EC6D6B" w:rsidP="00B8124B">
      <w:pPr>
        <w:pStyle w:val="ListParagraph"/>
        <w:numPr>
          <w:ilvl w:val="0"/>
          <w:numId w:val="16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решим обратную позиционную задачу методом обратных преобразований для манипулятора</w:t>
      </w:r>
    </w:p>
    <w:p w:rsidR="00EC6D6B" w:rsidRDefault="00EC6D6B" w:rsidP="00A67A16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31322C">
        <w:rPr>
          <w:rFonts w:ascii="Times New Roman" w:hAnsi="Times New Roman"/>
          <w:sz w:val="28"/>
          <w:szCs w:val="28"/>
        </w:rPr>
        <w:pict>
          <v:shape id="_x0000_i1027" type="#_x0000_t75" style="width:398.25pt;height:226.5pt">
            <v:imagedata r:id="rId7" o:title=""/>
          </v:shape>
        </w:pict>
      </w:r>
    </w:p>
    <w:p w:rsidR="00EC6D6B" w:rsidRPr="00A67A16" w:rsidRDefault="00EC6D6B" w:rsidP="00A67A16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C6D6B" w:rsidRPr="00A67A16" w:rsidRDefault="00EC6D6B" w:rsidP="00B8124B">
      <w:pPr>
        <w:pStyle w:val="ListParagraph"/>
        <w:numPr>
          <w:ilvl w:val="0"/>
          <w:numId w:val="16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определим траектории движения звеньев манипулятора для частного случая</w:t>
      </w:r>
      <w:r w:rsidRPr="00B8124B">
        <w:rPr>
          <w:rFonts w:ascii="Times New Roman" w:hAnsi="Times New Roman"/>
          <w:sz w:val="28"/>
          <w:szCs w:val="28"/>
        </w:rPr>
        <w:t xml:space="preserve"> </w:t>
      </w:r>
    </w:p>
    <w:p w:rsidR="00EC6D6B" w:rsidRDefault="00EC6D6B" w:rsidP="00A67A16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31322C">
        <w:rPr>
          <w:rFonts w:ascii="Times New Roman" w:hAnsi="Times New Roman"/>
          <w:sz w:val="28"/>
          <w:szCs w:val="28"/>
        </w:rPr>
        <w:pict>
          <v:shape id="_x0000_i1028" type="#_x0000_t75" style="width:467.25pt;height:410.25pt">
            <v:imagedata r:id="rId8" o:title=""/>
          </v:shape>
        </w:pict>
      </w:r>
    </w:p>
    <w:p w:rsidR="00EC6D6B" w:rsidRPr="00A67A16" w:rsidRDefault="00EC6D6B" w:rsidP="00A67A16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C6D6B" w:rsidRDefault="00EC6D6B" w:rsidP="00B8124B">
      <w:pPr>
        <w:pStyle w:val="ListParagraph"/>
        <w:numPr>
          <w:ilvl w:val="0"/>
          <w:numId w:val="16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проведем сборку согласно техническому альбому сборки манипулятора на ЛЕГО</w:t>
      </w:r>
    </w:p>
    <w:p w:rsidR="00EC6D6B" w:rsidRDefault="00EC6D6B" w:rsidP="00C17D83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31322C">
        <w:rPr>
          <w:rFonts w:ascii="Times New Roman" w:hAnsi="Times New Roman"/>
          <w:sz w:val="28"/>
          <w:szCs w:val="28"/>
        </w:rPr>
        <w:pict>
          <v:shape id="_x0000_i1029" type="#_x0000_t75" style="width:468pt;height:312pt">
            <v:imagedata r:id="rId9" o:title=""/>
          </v:shape>
        </w:pict>
      </w:r>
    </w:p>
    <w:p w:rsidR="00EC6D6B" w:rsidRPr="00356B86" w:rsidRDefault="00EC6D6B" w:rsidP="0009297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C6D6B" w:rsidRDefault="00EC6D6B" w:rsidP="00B8124B">
      <w:pPr>
        <w:pStyle w:val="ListParagraph"/>
        <w:numPr>
          <w:ilvl w:val="0"/>
          <w:numId w:val="16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разработаем алгоритм движения манипулятора по заданной траектории</w:t>
      </w:r>
    </w:p>
    <w:p w:rsidR="00EC6D6B" w:rsidRPr="00505325" w:rsidRDefault="00EC6D6B" w:rsidP="00EB13F6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C6D6B" w:rsidRDefault="00EC6D6B" w:rsidP="00B8124B">
      <w:pPr>
        <w:pStyle w:val="ListParagraph"/>
        <w:numPr>
          <w:ilvl w:val="0"/>
          <w:numId w:val="16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разработаем программу движения манипулятора на языке МАЙКРО ПЭЙТОН в среде ВИЖЭЛ СТУДИО КОУД</w:t>
      </w:r>
    </w:p>
    <w:p w:rsidR="00EC6D6B" w:rsidRDefault="00EC6D6B" w:rsidP="00505325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31322C">
        <w:rPr>
          <w:rFonts w:ascii="Times New Roman" w:hAnsi="Times New Roman"/>
          <w:sz w:val="28"/>
          <w:szCs w:val="28"/>
        </w:rPr>
        <w:pict>
          <v:shape id="_x0000_i1030" type="#_x0000_t75" style="width:473.25pt;height:264pt">
            <v:imagedata r:id="rId10" o:title=""/>
          </v:shape>
        </w:pict>
      </w:r>
    </w:p>
    <w:p w:rsidR="00EC6D6B" w:rsidRDefault="00EC6D6B" w:rsidP="00BB0042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C6D6B" w:rsidRPr="00AF591A" w:rsidRDefault="00EC6D6B" w:rsidP="00B8124B">
      <w:pPr>
        <w:pStyle w:val="ListParagraph"/>
        <w:numPr>
          <w:ilvl w:val="0"/>
          <w:numId w:val="16"/>
        </w:num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загрузим программу в манипулятора и запустим ее на выполнение</w:t>
      </w:r>
      <w:r w:rsidRPr="00092971">
        <w:rPr>
          <w:rFonts w:ascii="Times New Roman" w:hAnsi="Times New Roman"/>
          <w:sz w:val="28"/>
          <w:szCs w:val="28"/>
        </w:rPr>
        <w:t xml:space="preserve"> </w:t>
      </w:r>
      <w:r w:rsidRPr="00092971">
        <w:rPr>
          <w:rFonts w:ascii="Times New Roman" w:hAnsi="Times New Roman"/>
          <w:b/>
          <w:sz w:val="28"/>
          <w:szCs w:val="28"/>
        </w:rPr>
        <w:t>[1]</w:t>
      </w:r>
    </w:p>
    <w:p w:rsidR="00EC6D6B" w:rsidRPr="005074CE" w:rsidRDefault="00EC6D6B" w:rsidP="005D14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6D6B" w:rsidRDefault="00EC6D6B" w:rsidP="00846772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1, 2, 3 и 4 объединим в один цикл расчетно-графических работ. Для решения первой задачи рассмотрим следующие виды звеньев и связывающих их сочленений.</w:t>
      </w:r>
      <w:r w:rsidRPr="0084677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Далее нарисуем эскиз цепочки звеньев с использованием общепринятых графических обозначений. Введем системы координат для выбранных звеньев и проработаем ряд примеров с элементарными и сложными однородными преобразованиями. Они позволяют моделировать любое движение манипулятора.</w:t>
      </w:r>
      <w:r w:rsidRPr="00F953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Пришло время взяться за прямую позиционную задачу с применением метода Денавита-Хартенберга. Составим матрицы однородных преобразований для отдельных звеньев и рассчитаем эту же матрицу для манипулятора в целом. В них содержится решение прямой позиционной задачи</w:t>
      </w:r>
      <w:r w:rsidRPr="00766857">
        <w:rPr>
          <w:rFonts w:ascii="Times New Roman" w:hAnsi="Times New Roman"/>
          <w:sz w:val="28"/>
          <w:szCs w:val="28"/>
        </w:rPr>
        <w:t xml:space="preserve"> </w:t>
      </w:r>
      <w:r w:rsidRPr="00F953CF">
        <w:rPr>
          <w:rFonts w:ascii="Times New Roman" w:hAnsi="Times New Roman"/>
          <w:sz w:val="28"/>
          <w:szCs w:val="28"/>
        </w:rPr>
        <w:t>[</w:t>
      </w:r>
      <w:r w:rsidRPr="00F953CF">
        <w:rPr>
          <w:rFonts w:ascii="Times New Roman" w:hAnsi="Times New Roman"/>
          <w:b/>
          <w:sz w:val="28"/>
          <w:szCs w:val="28"/>
        </w:rPr>
        <w:t>2</w:t>
      </w:r>
      <w:r w:rsidRPr="00F953CF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C6D6B" w:rsidRPr="00EE2F51" w:rsidRDefault="00EC6D6B" w:rsidP="00EE2F51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Суть прямой позиционной задачи для манипулятора заключается в том, что задав в некоторый момент времени вектор обобщенных координат, мы сможем точно узнать позицию и направление схвата манипулятора </w:t>
      </w:r>
      <w:r w:rsidRPr="00EE2F51">
        <w:rPr>
          <w:rFonts w:ascii="Times New Roman" w:hAnsi="Times New Roman"/>
          <w:sz w:val="28"/>
          <w:szCs w:val="28"/>
        </w:rPr>
        <w:t>[</w:t>
      </w:r>
      <w:r w:rsidRPr="00EE2F51">
        <w:rPr>
          <w:rFonts w:ascii="Times New Roman" w:hAnsi="Times New Roman"/>
          <w:b/>
          <w:sz w:val="28"/>
          <w:szCs w:val="28"/>
        </w:rPr>
        <w:t>3</w:t>
      </w:r>
      <w:r w:rsidRPr="00EE2F5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EC6D6B" w:rsidRPr="00FC39F3" w:rsidRDefault="00EC6D6B" w:rsidP="008A6C6A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222">
        <w:rPr>
          <w:rFonts w:ascii="Times New Roman" w:hAnsi="Times New Roman"/>
          <w:sz w:val="28"/>
          <w:szCs w:val="28"/>
        </w:rPr>
        <w:t>Не менее важной и более сложной является обратная позиционная задача. Она заключается в том, что планируя перевести схват, и определить его направление, нам нужно точно знать значения всех обо</w:t>
      </w:r>
      <w:r>
        <w:rPr>
          <w:rFonts w:ascii="Times New Roman" w:hAnsi="Times New Roman"/>
          <w:sz w:val="28"/>
          <w:szCs w:val="28"/>
        </w:rPr>
        <w:t>бщенных координат манипулятора.</w:t>
      </w:r>
      <w:r w:rsidRPr="00846772">
        <w:rPr>
          <w:rFonts w:ascii="Times New Roman" w:hAnsi="Times New Roman"/>
          <w:b/>
          <w:sz w:val="28"/>
          <w:szCs w:val="28"/>
        </w:rPr>
        <w:t xml:space="preserve"> </w:t>
      </w:r>
      <w:r w:rsidRPr="00914222">
        <w:rPr>
          <w:rFonts w:ascii="Times New Roman" w:hAnsi="Times New Roman"/>
          <w:sz w:val="28"/>
          <w:szCs w:val="28"/>
        </w:rPr>
        <w:t xml:space="preserve">Метод обратных преобразований </w:t>
      </w:r>
      <w:r>
        <w:rPr>
          <w:rFonts w:ascii="Times New Roman" w:hAnsi="Times New Roman"/>
          <w:sz w:val="28"/>
          <w:szCs w:val="28"/>
        </w:rPr>
        <w:t>позволяет решить эту задачу</w:t>
      </w:r>
      <w:r w:rsidRPr="00FC39F3">
        <w:rPr>
          <w:rFonts w:ascii="Times New Roman" w:hAnsi="Times New Roman"/>
          <w:sz w:val="28"/>
          <w:szCs w:val="28"/>
        </w:rPr>
        <w:t xml:space="preserve"> [</w:t>
      </w:r>
      <w:r w:rsidRPr="00FC39F3">
        <w:rPr>
          <w:rFonts w:ascii="Times New Roman" w:hAnsi="Times New Roman"/>
          <w:b/>
          <w:sz w:val="28"/>
          <w:szCs w:val="28"/>
        </w:rPr>
        <w:t>4</w:t>
      </w:r>
      <w:r w:rsidRPr="00FC39F3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EC6D6B" w:rsidRPr="00796D00" w:rsidRDefault="00EC6D6B" w:rsidP="00846772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222">
        <w:rPr>
          <w:rFonts w:ascii="Times New Roman" w:hAnsi="Times New Roman"/>
          <w:sz w:val="28"/>
          <w:szCs w:val="28"/>
        </w:rPr>
        <w:t xml:space="preserve">И, наконец, последней сложной задачей математического моделирования является построение траекторий движения отдельных звеньев манипулятора путем решения прямых </w:t>
      </w:r>
      <w:r>
        <w:rPr>
          <w:rFonts w:ascii="Times New Roman" w:hAnsi="Times New Roman"/>
          <w:sz w:val="28"/>
          <w:szCs w:val="28"/>
        </w:rPr>
        <w:t>и обратных задач. Р</w:t>
      </w:r>
      <w:r w:rsidRPr="00914222">
        <w:rPr>
          <w:rFonts w:ascii="Times New Roman" w:hAnsi="Times New Roman"/>
          <w:sz w:val="28"/>
          <w:szCs w:val="28"/>
        </w:rPr>
        <w:t>екомендую детально ознакомиться с содержанием раздела «Математическое модели</w:t>
      </w:r>
      <w:r>
        <w:rPr>
          <w:rFonts w:ascii="Times New Roman" w:hAnsi="Times New Roman"/>
          <w:sz w:val="28"/>
          <w:szCs w:val="28"/>
        </w:rPr>
        <w:t xml:space="preserve">рование робота-манипулятора» </w:t>
      </w:r>
      <w:r w:rsidRPr="00914222">
        <w:rPr>
          <w:rFonts w:ascii="Times New Roman" w:hAnsi="Times New Roman"/>
          <w:sz w:val="28"/>
          <w:szCs w:val="28"/>
        </w:rPr>
        <w:t>лекционных материалов.</w:t>
      </w:r>
    </w:p>
    <w:p w:rsidR="00EC6D6B" w:rsidRPr="00766857" w:rsidRDefault="00EC6D6B" w:rsidP="00796D00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31322C">
        <w:rPr>
          <w:rFonts w:ascii="Times New Roman" w:hAnsi="Times New Roman"/>
          <w:sz w:val="28"/>
          <w:szCs w:val="28"/>
          <w:lang w:val="en-US"/>
        </w:rPr>
        <w:pict>
          <v:shape id="_x0000_i1031" type="#_x0000_t75" style="width:490.5pt;height:255.75pt">
            <v:imagedata r:id="rId11" o:title=""/>
          </v:shape>
        </w:pict>
      </w:r>
    </w:p>
    <w:p w:rsidR="00EC6D6B" w:rsidRPr="008A6C6A" w:rsidRDefault="00EC6D6B" w:rsidP="00846772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математические расчеты у нас уже есть. Остается правильно спроектировать манипулятор в среде ЛЕГО ДИДЖИ</w:t>
      </w:r>
      <w:r w:rsidRPr="002C4E9F">
        <w:rPr>
          <w:rFonts w:ascii="Times New Roman" w:hAnsi="Times New Roman"/>
          <w:sz w:val="28"/>
          <w:szCs w:val="28"/>
        </w:rPr>
        <w:t>ТЭЛ ДИЗА</w:t>
      </w:r>
      <w:r>
        <w:rPr>
          <w:rFonts w:ascii="Times New Roman" w:hAnsi="Times New Roman"/>
          <w:sz w:val="28"/>
          <w:szCs w:val="28"/>
        </w:rPr>
        <w:t>Й</w:t>
      </w:r>
      <w:r w:rsidRPr="002C4E9F">
        <w:rPr>
          <w:rFonts w:ascii="Times New Roman" w:hAnsi="Times New Roman"/>
          <w:sz w:val="28"/>
          <w:szCs w:val="28"/>
        </w:rPr>
        <w:t>НЕР</w:t>
      </w:r>
      <w:r>
        <w:rPr>
          <w:rFonts w:ascii="Times New Roman" w:hAnsi="Times New Roman"/>
          <w:sz w:val="28"/>
          <w:szCs w:val="28"/>
        </w:rPr>
        <w:t>. Здесь особое внимание нужно обратить на ограниченные возможности конструктора по соединению деталей. Сборку некоторых деталей практических невозможно выполнить в данной среде. Поэтому в ходе проектирования приходится вносить соответствующие изменения в математические расчеты. В учебных материалах есть технический альбом сборки манипулятора. При необходимости вы сможете самостоятельно спроектировать и собрать другой манипулятор, а также провести все необходимые расчеты.</w:t>
      </w:r>
    </w:p>
    <w:p w:rsidR="00EC6D6B" w:rsidRPr="00FC39F3" w:rsidRDefault="00EC6D6B" w:rsidP="008A6C6A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FC39F3">
        <w:rPr>
          <w:rFonts w:ascii="Times New Roman" w:hAnsi="Times New Roman"/>
          <w:sz w:val="28"/>
          <w:szCs w:val="28"/>
          <w:lang w:val="en-US"/>
        </w:rPr>
        <w:pict>
          <v:shape id="_x0000_i1032" type="#_x0000_t75" style="width:413.25pt;height:300pt">
            <v:imagedata r:id="rId12" o:title=""/>
          </v:shape>
        </w:pict>
      </w:r>
    </w:p>
    <w:p w:rsidR="00EC6D6B" w:rsidRPr="00AC34FF" w:rsidRDefault="00EC6D6B" w:rsidP="00AC34FF">
      <w:pPr>
        <w:spacing w:after="0" w:line="240" w:lineRule="auto"/>
        <w:ind w:left="349"/>
        <w:jc w:val="both"/>
        <w:rPr>
          <w:rFonts w:ascii="Times New Roman" w:hAnsi="Times New Roman"/>
          <w:sz w:val="28"/>
          <w:szCs w:val="28"/>
        </w:rPr>
      </w:pPr>
    </w:p>
    <w:p w:rsidR="00EC6D6B" w:rsidRDefault="00EC6D6B" w:rsidP="00930FDB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930FDB">
        <w:rPr>
          <w:rFonts w:ascii="Times New Roman" w:hAnsi="Times New Roman"/>
          <w:sz w:val="28"/>
          <w:szCs w:val="28"/>
        </w:rPr>
        <w:t>Задача программного управления движением манипулятора является сложной задачей. Поэтому рассмотрим ее более подробно. Итак, напоминаю, манипулятор это простая цепь звеньев в виде твердых тел. Соседние или смежные звенья соединяются телескопическими или вращательными сочленениями.</w:t>
      </w:r>
      <w:r w:rsidRPr="00930FDB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930FDB">
        <w:rPr>
          <w:rFonts w:ascii="Times New Roman" w:hAnsi="Times New Roman"/>
          <w:sz w:val="28"/>
          <w:szCs w:val="28"/>
        </w:rPr>
        <w:t>Углы для вращательных и длина сдвига от начальной позиции для телескопических сочленений называются обобщенными координатами. Сами пары соседних звеньев – кинематическими парами. Самое последнее звено носит название рабочего органа и может представлять собой, в большинстве случаев, схват.</w:t>
      </w:r>
    </w:p>
    <w:p w:rsidR="00EC6D6B" w:rsidRPr="00FC39F3" w:rsidRDefault="00EC6D6B" w:rsidP="00FC39F3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Выбрав определенные значения обобщенных координат, мы приведем манипулятор в определенную конфигурацию. </w:t>
      </w:r>
    </w:p>
    <w:p w:rsidR="00EC6D6B" w:rsidRDefault="00EC6D6B" w:rsidP="00FC39F3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каждое сочленение обеспечено сервоприводом, создающим некоторый момент. Необходимо выбрать такую последовательность конфигураций манипулятора, в каждой из которых выполняются условия:</w:t>
      </w:r>
    </w:p>
    <w:p w:rsidR="00EC6D6B" w:rsidRDefault="00EC6D6B" w:rsidP="00FC39F3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моменты, создаваемые сервоприводами, позволяют звену находиться в условии покоя при нагрузке, имеющейся на данный момент в звене</w:t>
      </w:r>
    </w:p>
    <w:p w:rsidR="00EC6D6B" w:rsidRDefault="00EC6D6B" w:rsidP="00FC39F3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имеется решение обратной позиционной задачи для выбранной конфигурации манипулятора.</w:t>
      </w:r>
    </w:p>
    <w:p w:rsidR="00EC6D6B" w:rsidRPr="00B114A3" w:rsidRDefault="00EC6D6B" w:rsidP="00FC39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 самым, для каждого звена мы будем знать координаты их геометрических центров. Следовательно, сможем построить на этих точках кривые, представляющие траектории движения этих центров.</w:t>
      </w:r>
      <w:r w:rsidRPr="00FC39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управления манипулятором нужно будет организовать параллельное движение звеньев по вычисленным траекториям.</w:t>
      </w:r>
      <w:r w:rsidRPr="00FC39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Данный подход является наиболее эффективным с точки зрения энергетических затрат, но наиболее сложным с точки зрения разрешения обратных позиционных задач. В разделе «</w:t>
      </w:r>
      <w:r w:rsidRPr="003B5A52">
        <w:rPr>
          <w:rFonts w:ascii="Times New Roman" w:hAnsi="Times New Roman"/>
          <w:sz w:val="28"/>
          <w:szCs w:val="28"/>
        </w:rPr>
        <w:t>Построение траекторий движений звеньев манипулятора</w:t>
      </w:r>
      <w:r>
        <w:rPr>
          <w:rFonts w:ascii="Times New Roman" w:hAnsi="Times New Roman"/>
          <w:sz w:val="28"/>
          <w:szCs w:val="28"/>
        </w:rPr>
        <w:t>» решена задача построения траекторий и алгоритмизации данной задачи.</w:t>
      </w:r>
    </w:p>
    <w:p w:rsidR="00EC6D6B" w:rsidRPr="00FC39F3" w:rsidRDefault="00EC6D6B" w:rsidP="00930FDB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EC6D6B" w:rsidRPr="00FC39F3" w:rsidRDefault="00EC6D6B" w:rsidP="00FC39F3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FC39F3">
        <w:rPr>
          <w:rFonts w:ascii="Times New Roman" w:hAnsi="Times New Roman"/>
          <w:sz w:val="28"/>
          <w:szCs w:val="28"/>
          <w:lang w:val="en-US"/>
        </w:rPr>
        <w:pict>
          <v:shape id="_x0000_i1033" type="#_x0000_t75" style="width:457.5pt;height:457.5pt">
            <v:imagedata r:id="rId13" o:title=""/>
          </v:shape>
        </w:pict>
      </w:r>
    </w:p>
    <w:p w:rsidR="00EC6D6B" w:rsidRPr="003B5A52" w:rsidRDefault="00EC6D6B" w:rsidP="00FC39F3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B5A52">
        <w:rPr>
          <w:rFonts w:ascii="Times New Roman" w:hAnsi="Times New Roman"/>
          <w:sz w:val="28"/>
          <w:szCs w:val="28"/>
        </w:rPr>
        <w:t>В разделе «Параллельное управление движениями звеньев манипулятора» лекционных материалов приведена программа и комментарии к ее разработке.</w:t>
      </w:r>
      <w:r>
        <w:rPr>
          <w:rFonts w:ascii="Times New Roman" w:hAnsi="Times New Roman"/>
          <w:sz w:val="28"/>
          <w:szCs w:val="28"/>
        </w:rPr>
        <w:t xml:space="preserve"> Таким образом, подошел к концу процесс разработки робота-манипулятора. Этот процесс очень трудоемкий, требует большого багажа знаний и терпения инженера-робототехника. Все основные задачи по проектированию, сборке, алгоритмизации и программированию умного робота мы решили на все 100%. В следующем разделе вы узнаете, как можно упростить данную процедуру путем использования интеллектуальных технологий и превратить нашего робота в интеллектуального. Урок завершен, до скорой встречи.</w:t>
      </w:r>
    </w:p>
    <w:p w:rsidR="00EC6D6B" w:rsidRPr="00DF2D0D" w:rsidRDefault="00EC6D6B" w:rsidP="00DF2D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6D6B" w:rsidRPr="00092971" w:rsidRDefault="00EC6D6B" w:rsidP="000929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Видеоресурсы</w:t>
      </w:r>
    </w:p>
    <w:p w:rsidR="00EC6D6B" w:rsidRDefault="00EC6D6B" w:rsidP="00CE47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C6D6B" w:rsidRDefault="00EC6D6B" w:rsidP="00092971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Pr="00F90085">
          <w:rPr>
            <w:rStyle w:val="Hyperlink"/>
            <w:rFonts w:ascii="Times New Roman" w:hAnsi="Times New Roman"/>
            <w:sz w:val="28"/>
            <w:szCs w:val="28"/>
          </w:rPr>
          <w:t>https://youtu.be/9Z--h-ZJLWI</w:t>
        </w:r>
      </w:hyperlink>
    </w:p>
    <w:p w:rsidR="00EC6D6B" w:rsidRPr="008A6C6A" w:rsidRDefault="00EC6D6B" w:rsidP="00092971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Pr="001B2BBA">
          <w:rPr>
            <w:rStyle w:val="Hyperlink"/>
            <w:rFonts w:ascii="Times New Roman" w:hAnsi="Times New Roman"/>
            <w:sz w:val="28"/>
            <w:szCs w:val="28"/>
          </w:rPr>
          <w:t>https://youtu.be/Se_XD7JNyqI</w:t>
        </w:r>
      </w:hyperlink>
    </w:p>
    <w:p w:rsidR="00EC6D6B" w:rsidRPr="008A6C6A" w:rsidRDefault="00EC6D6B" w:rsidP="00092971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Pr="001B2BBA">
          <w:rPr>
            <w:rStyle w:val="Hyperlink"/>
            <w:rFonts w:ascii="Times New Roman" w:hAnsi="Times New Roman"/>
            <w:sz w:val="28"/>
            <w:szCs w:val="28"/>
          </w:rPr>
          <w:t>https://youtu.be/YMWtTg7fxu4</w:t>
        </w:r>
      </w:hyperlink>
    </w:p>
    <w:p w:rsidR="00EC6D6B" w:rsidRPr="008A6C6A" w:rsidRDefault="00EC6D6B" w:rsidP="00092971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7" w:history="1">
        <w:r w:rsidRPr="001B2BBA">
          <w:rPr>
            <w:rStyle w:val="Hyperlink"/>
            <w:rFonts w:ascii="Times New Roman" w:hAnsi="Times New Roman"/>
            <w:sz w:val="28"/>
            <w:szCs w:val="28"/>
          </w:rPr>
          <w:t>https://youtu.be/ytgZkw5x41I</w:t>
        </w:r>
      </w:hyperlink>
    </w:p>
    <w:p w:rsidR="00EC6D6B" w:rsidRPr="00CE4704" w:rsidRDefault="00EC6D6B" w:rsidP="00CE47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EC6D6B" w:rsidRPr="00CE4704" w:rsidSect="005863C2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657A"/>
    <w:multiLevelType w:val="hybridMultilevel"/>
    <w:tmpl w:val="7F7E7134"/>
    <w:lvl w:ilvl="0" w:tplc="D4D0B256">
      <w:start w:val="3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AD6033"/>
    <w:multiLevelType w:val="hybridMultilevel"/>
    <w:tmpl w:val="15AE1DAC"/>
    <w:lvl w:ilvl="0" w:tplc="259AEE42">
      <w:start w:val="5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6747E4"/>
    <w:multiLevelType w:val="hybridMultilevel"/>
    <w:tmpl w:val="4B58FBC6"/>
    <w:lvl w:ilvl="0" w:tplc="18C231DC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B00DFF"/>
    <w:multiLevelType w:val="hybridMultilevel"/>
    <w:tmpl w:val="2E5CD280"/>
    <w:lvl w:ilvl="0" w:tplc="18C231DC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4A1520"/>
    <w:multiLevelType w:val="hybridMultilevel"/>
    <w:tmpl w:val="25BE70CE"/>
    <w:lvl w:ilvl="0" w:tplc="0419001B">
      <w:start w:val="1"/>
      <w:numFmt w:val="lowerRoman"/>
      <w:lvlText w:val="%1."/>
      <w:lvlJc w:val="right"/>
      <w:pPr>
        <w:ind w:left="23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5">
    <w:nsid w:val="12C40E70"/>
    <w:multiLevelType w:val="hybridMultilevel"/>
    <w:tmpl w:val="AF1AE706"/>
    <w:lvl w:ilvl="0" w:tplc="694C2808">
      <w:start w:val="1"/>
      <w:numFmt w:val="decimal"/>
      <w:lvlText w:val="%1."/>
      <w:lvlJc w:val="left"/>
      <w:pPr>
        <w:ind w:left="1839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6">
    <w:nsid w:val="141C2E09"/>
    <w:multiLevelType w:val="hybridMultilevel"/>
    <w:tmpl w:val="B8148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715421F"/>
    <w:multiLevelType w:val="hybridMultilevel"/>
    <w:tmpl w:val="71960CEE"/>
    <w:lvl w:ilvl="0" w:tplc="0419000F">
      <w:start w:val="1"/>
      <w:numFmt w:val="decimal"/>
      <w:lvlText w:val="%1."/>
      <w:lvlJc w:val="left"/>
      <w:pPr>
        <w:ind w:left="177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8">
    <w:nsid w:val="18E378B4"/>
    <w:multiLevelType w:val="hybridMultilevel"/>
    <w:tmpl w:val="CDC45F08"/>
    <w:lvl w:ilvl="0" w:tplc="F69A3100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46E41B9"/>
    <w:multiLevelType w:val="hybridMultilevel"/>
    <w:tmpl w:val="1C52DBE2"/>
    <w:lvl w:ilvl="0" w:tplc="0419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0">
    <w:nsid w:val="249B021D"/>
    <w:multiLevelType w:val="hybridMultilevel"/>
    <w:tmpl w:val="93CED8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63625E9"/>
    <w:multiLevelType w:val="hybridMultilevel"/>
    <w:tmpl w:val="5044D2E4"/>
    <w:lvl w:ilvl="0" w:tplc="0419000F">
      <w:start w:val="1"/>
      <w:numFmt w:val="decimal"/>
      <w:lvlText w:val="%1."/>
      <w:lvlJc w:val="left"/>
      <w:pPr>
        <w:ind w:left="177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2">
    <w:nsid w:val="278F5B4F"/>
    <w:multiLevelType w:val="hybridMultilevel"/>
    <w:tmpl w:val="8B3E594C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389604EC"/>
    <w:multiLevelType w:val="hybridMultilevel"/>
    <w:tmpl w:val="0AC80474"/>
    <w:lvl w:ilvl="0" w:tplc="694C2808">
      <w:start w:val="1"/>
      <w:numFmt w:val="decimal"/>
      <w:lvlText w:val="%1."/>
      <w:lvlJc w:val="left"/>
      <w:pPr>
        <w:ind w:left="1839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2B26745"/>
    <w:multiLevelType w:val="hybridMultilevel"/>
    <w:tmpl w:val="2A509A40"/>
    <w:lvl w:ilvl="0" w:tplc="76FC36E6">
      <w:start w:val="4"/>
      <w:numFmt w:val="decimal"/>
      <w:lvlText w:val="%1."/>
      <w:lvlJc w:val="left"/>
      <w:pPr>
        <w:ind w:left="1839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4BD4E02"/>
    <w:multiLevelType w:val="hybridMultilevel"/>
    <w:tmpl w:val="9CA26C30"/>
    <w:lvl w:ilvl="0" w:tplc="97D2EF72">
      <w:start w:val="4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81C77F6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A45733F"/>
    <w:multiLevelType w:val="hybridMultilevel"/>
    <w:tmpl w:val="372856FC"/>
    <w:lvl w:ilvl="0" w:tplc="E58E37D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1E7DB5"/>
    <w:multiLevelType w:val="hybridMultilevel"/>
    <w:tmpl w:val="013E29F4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8">
    <w:nsid w:val="4C4F3236"/>
    <w:multiLevelType w:val="hybridMultilevel"/>
    <w:tmpl w:val="A26C89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35B7E25"/>
    <w:multiLevelType w:val="hybridMultilevel"/>
    <w:tmpl w:val="312CAC58"/>
    <w:lvl w:ilvl="0" w:tplc="694C2808">
      <w:start w:val="1"/>
      <w:numFmt w:val="decimal"/>
      <w:lvlText w:val="%1."/>
      <w:lvlJc w:val="left"/>
      <w:pPr>
        <w:ind w:left="2547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0">
    <w:nsid w:val="5F1F7C4F"/>
    <w:multiLevelType w:val="hybridMultilevel"/>
    <w:tmpl w:val="38C659CA"/>
    <w:lvl w:ilvl="0" w:tplc="4372D0E6">
      <w:start w:val="2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215048C"/>
    <w:multiLevelType w:val="hybridMultilevel"/>
    <w:tmpl w:val="47ACF5E2"/>
    <w:lvl w:ilvl="0" w:tplc="4654992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703797A"/>
    <w:multiLevelType w:val="hybridMultilevel"/>
    <w:tmpl w:val="0172E84E"/>
    <w:lvl w:ilvl="0" w:tplc="588EA972">
      <w:start w:val="8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19"/>
  </w:num>
  <w:num w:numId="5">
    <w:abstractNumId w:val="13"/>
  </w:num>
  <w:num w:numId="6">
    <w:abstractNumId w:val="14"/>
  </w:num>
  <w:num w:numId="7">
    <w:abstractNumId w:val="18"/>
  </w:num>
  <w:num w:numId="8">
    <w:abstractNumId w:val="9"/>
  </w:num>
  <w:num w:numId="9">
    <w:abstractNumId w:val="11"/>
  </w:num>
  <w:num w:numId="10">
    <w:abstractNumId w:val="7"/>
  </w:num>
  <w:num w:numId="11">
    <w:abstractNumId w:val="15"/>
  </w:num>
  <w:num w:numId="12">
    <w:abstractNumId w:val="3"/>
  </w:num>
  <w:num w:numId="13">
    <w:abstractNumId w:val="2"/>
  </w:num>
  <w:num w:numId="14">
    <w:abstractNumId w:val="1"/>
  </w:num>
  <w:num w:numId="15">
    <w:abstractNumId w:val="8"/>
  </w:num>
  <w:num w:numId="16">
    <w:abstractNumId w:val="17"/>
  </w:num>
  <w:num w:numId="17">
    <w:abstractNumId w:val="10"/>
  </w:num>
  <w:num w:numId="18">
    <w:abstractNumId w:val="20"/>
  </w:num>
  <w:num w:numId="19">
    <w:abstractNumId w:val="21"/>
  </w:num>
  <w:num w:numId="20">
    <w:abstractNumId w:val="16"/>
  </w:num>
  <w:num w:numId="21">
    <w:abstractNumId w:val="0"/>
  </w:num>
  <w:num w:numId="22">
    <w:abstractNumId w:val="22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1328"/>
    <w:rsid w:val="00000FFF"/>
    <w:rsid w:val="00027500"/>
    <w:rsid w:val="00070737"/>
    <w:rsid w:val="00092971"/>
    <w:rsid w:val="000C3613"/>
    <w:rsid w:val="000D25DB"/>
    <w:rsid w:val="000D78AA"/>
    <w:rsid w:val="00112912"/>
    <w:rsid w:val="0012145D"/>
    <w:rsid w:val="00141386"/>
    <w:rsid w:val="00145AA1"/>
    <w:rsid w:val="001652A3"/>
    <w:rsid w:val="001662BC"/>
    <w:rsid w:val="00185855"/>
    <w:rsid w:val="001919E8"/>
    <w:rsid w:val="001943B4"/>
    <w:rsid w:val="001B070A"/>
    <w:rsid w:val="001B169C"/>
    <w:rsid w:val="001B2BBA"/>
    <w:rsid w:val="001B7538"/>
    <w:rsid w:val="001E65FC"/>
    <w:rsid w:val="001E67FC"/>
    <w:rsid w:val="00204674"/>
    <w:rsid w:val="00213456"/>
    <w:rsid w:val="0021432C"/>
    <w:rsid w:val="00235F61"/>
    <w:rsid w:val="00281783"/>
    <w:rsid w:val="00284590"/>
    <w:rsid w:val="002905B4"/>
    <w:rsid w:val="002C4E9F"/>
    <w:rsid w:val="002D4A0D"/>
    <w:rsid w:val="0031322C"/>
    <w:rsid w:val="00350B09"/>
    <w:rsid w:val="00356B86"/>
    <w:rsid w:val="00363C6E"/>
    <w:rsid w:val="00377412"/>
    <w:rsid w:val="0039755D"/>
    <w:rsid w:val="003B5A52"/>
    <w:rsid w:val="003B7653"/>
    <w:rsid w:val="003D76FB"/>
    <w:rsid w:val="00420880"/>
    <w:rsid w:val="00435480"/>
    <w:rsid w:val="004367BE"/>
    <w:rsid w:val="00493102"/>
    <w:rsid w:val="004D3484"/>
    <w:rsid w:val="004E5C18"/>
    <w:rsid w:val="00505325"/>
    <w:rsid w:val="005074CE"/>
    <w:rsid w:val="005302E7"/>
    <w:rsid w:val="00547B54"/>
    <w:rsid w:val="005863C2"/>
    <w:rsid w:val="00593B27"/>
    <w:rsid w:val="005958DA"/>
    <w:rsid w:val="005D148E"/>
    <w:rsid w:val="005E3752"/>
    <w:rsid w:val="006117F9"/>
    <w:rsid w:val="00645E49"/>
    <w:rsid w:val="00651962"/>
    <w:rsid w:val="00667494"/>
    <w:rsid w:val="00690401"/>
    <w:rsid w:val="006B7569"/>
    <w:rsid w:val="006D1202"/>
    <w:rsid w:val="006F768B"/>
    <w:rsid w:val="006F796F"/>
    <w:rsid w:val="0074408C"/>
    <w:rsid w:val="00765081"/>
    <w:rsid w:val="00766857"/>
    <w:rsid w:val="00772A28"/>
    <w:rsid w:val="0077509A"/>
    <w:rsid w:val="007813D6"/>
    <w:rsid w:val="0078146C"/>
    <w:rsid w:val="00796D00"/>
    <w:rsid w:val="007A4D2B"/>
    <w:rsid w:val="007B0258"/>
    <w:rsid w:val="007F5BE3"/>
    <w:rsid w:val="00804FE5"/>
    <w:rsid w:val="0081667D"/>
    <w:rsid w:val="00846772"/>
    <w:rsid w:val="0084741D"/>
    <w:rsid w:val="00886225"/>
    <w:rsid w:val="00897E59"/>
    <w:rsid w:val="008A6C6A"/>
    <w:rsid w:val="008C0405"/>
    <w:rsid w:val="008C0E1D"/>
    <w:rsid w:val="008C3587"/>
    <w:rsid w:val="008C7DBA"/>
    <w:rsid w:val="008D099B"/>
    <w:rsid w:val="00905E2F"/>
    <w:rsid w:val="00914222"/>
    <w:rsid w:val="00922D72"/>
    <w:rsid w:val="00930FDB"/>
    <w:rsid w:val="009A563C"/>
    <w:rsid w:val="009B44FF"/>
    <w:rsid w:val="009E0BBE"/>
    <w:rsid w:val="00A078A4"/>
    <w:rsid w:val="00A10194"/>
    <w:rsid w:val="00A115C9"/>
    <w:rsid w:val="00A2642D"/>
    <w:rsid w:val="00A30A54"/>
    <w:rsid w:val="00A51959"/>
    <w:rsid w:val="00A67A16"/>
    <w:rsid w:val="00A746AE"/>
    <w:rsid w:val="00A7663C"/>
    <w:rsid w:val="00A77B78"/>
    <w:rsid w:val="00A821E0"/>
    <w:rsid w:val="00A927A9"/>
    <w:rsid w:val="00AB56A0"/>
    <w:rsid w:val="00AC34FF"/>
    <w:rsid w:val="00AD4C59"/>
    <w:rsid w:val="00AE63A7"/>
    <w:rsid w:val="00AF591A"/>
    <w:rsid w:val="00B114A3"/>
    <w:rsid w:val="00B46AD7"/>
    <w:rsid w:val="00B56908"/>
    <w:rsid w:val="00B8124B"/>
    <w:rsid w:val="00BA167C"/>
    <w:rsid w:val="00BB0042"/>
    <w:rsid w:val="00BD1328"/>
    <w:rsid w:val="00BD4C82"/>
    <w:rsid w:val="00BF510C"/>
    <w:rsid w:val="00C007C6"/>
    <w:rsid w:val="00C16C5F"/>
    <w:rsid w:val="00C17D83"/>
    <w:rsid w:val="00C17DCA"/>
    <w:rsid w:val="00C17DF0"/>
    <w:rsid w:val="00C613CC"/>
    <w:rsid w:val="00CA29BC"/>
    <w:rsid w:val="00CB0010"/>
    <w:rsid w:val="00CC2A54"/>
    <w:rsid w:val="00CE3E3D"/>
    <w:rsid w:val="00CE4704"/>
    <w:rsid w:val="00CE78DA"/>
    <w:rsid w:val="00CF3FF0"/>
    <w:rsid w:val="00CF7584"/>
    <w:rsid w:val="00D06057"/>
    <w:rsid w:val="00D13900"/>
    <w:rsid w:val="00D13C71"/>
    <w:rsid w:val="00D826E5"/>
    <w:rsid w:val="00D86474"/>
    <w:rsid w:val="00DB4CD4"/>
    <w:rsid w:val="00DD1D3E"/>
    <w:rsid w:val="00DE1900"/>
    <w:rsid w:val="00DF2D0D"/>
    <w:rsid w:val="00DF5E07"/>
    <w:rsid w:val="00E14952"/>
    <w:rsid w:val="00E302D4"/>
    <w:rsid w:val="00E32A0B"/>
    <w:rsid w:val="00E613B7"/>
    <w:rsid w:val="00E841D6"/>
    <w:rsid w:val="00EB13F6"/>
    <w:rsid w:val="00EC6D6B"/>
    <w:rsid w:val="00EE2671"/>
    <w:rsid w:val="00EE2F51"/>
    <w:rsid w:val="00EF6C69"/>
    <w:rsid w:val="00F03C46"/>
    <w:rsid w:val="00F04765"/>
    <w:rsid w:val="00F276A6"/>
    <w:rsid w:val="00F72B86"/>
    <w:rsid w:val="00F74DC9"/>
    <w:rsid w:val="00F816C5"/>
    <w:rsid w:val="00F85264"/>
    <w:rsid w:val="00F85B56"/>
    <w:rsid w:val="00F90085"/>
    <w:rsid w:val="00F953CF"/>
    <w:rsid w:val="00F97A81"/>
    <w:rsid w:val="00FC3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8A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C7DBA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9297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youtu.be/ytgZkw5x41I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YMWtTg7fxu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youtu.be/Se_XD7JNyqI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youtu.be/9Z--h-ZJLW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1366</TotalTime>
  <Pages>6</Pages>
  <Words>875</Words>
  <Characters>4989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ipoit2</dc:creator>
  <cp:keywords/>
  <dc:description/>
  <cp:lastModifiedBy>almaz</cp:lastModifiedBy>
  <cp:revision>96</cp:revision>
  <dcterms:created xsi:type="dcterms:W3CDTF">2019-12-18T13:20:00Z</dcterms:created>
  <dcterms:modified xsi:type="dcterms:W3CDTF">2020-04-03T13:36:00Z</dcterms:modified>
</cp:coreProperties>
</file>